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AC8" w:rsidRPr="00390B0E" w:rsidRDefault="00926AC8" w:rsidP="00390B0E">
      <w:pPr>
        <w:pStyle w:val="NormalWeb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32"/>
          <w:szCs w:val="32"/>
        </w:rPr>
      </w:pPr>
      <w:r w:rsidRPr="00390B0E">
        <w:rPr>
          <w:b/>
          <w:bCs/>
          <w:color w:val="111111"/>
          <w:sz w:val="32"/>
          <w:szCs w:val="32"/>
        </w:rPr>
        <w:t>Аналитическая справка по проведению Единого родительского дня в Козьмодемьянском детском саду</w:t>
      </w:r>
    </w:p>
    <w:p w:rsidR="00926AC8" w:rsidRPr="00390B0E" w:rsidRDefault="00926AC8" w:rsidP="00390B0E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26AC8" w:rsidRPr="00E62B10" w:rsidRDefault="00926AC8" w:rsidP="00390B0E">
      <w:pPr>
        <w:pStyle w:val="NoSpacing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Нормативно -</w:t>
      </w:r>
      <w:r w:rsidRPr="00950A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правовое  обоснование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- </w:t>
      </w:r>
      <w:r w:rsidRPr="00E62B10">
        <w:rPr>
          <w:rFonts w:ascii="Times New Roman" w:hAnsi="Times New Roman" w:cs="Times New Roman"/>
          <w:sz w:val="28"/>
          <w:szCs w:val="28"/>
        </w:rPr>
        <w:t xml:space="preserve">Приказ от </w:t>
      </w:r>
      <w:r>
        <w:rPr>
          <w:rFonts w:ascii="Times New Roman" w:hAnsi="Times New Roman" w:cs="Times New Roman"/>
          <w:sz w:val="28"/>
          <w:szCs w:val="28"/>
        </w:rPr>
        <w:t>16.11.</w:t>
      </w:r>
      <w:r w:rsidRPr="00E62B10">
        <w:rPr>
          <w:rFonts w:ascii="Times New Roman" w:hAnsi="Times New Roman" w:cs="Times New Roman"/>
          <w:sz w:val="28"/>
          <w:szCs w:val="28"/>
        </w:rPr>
        <w:t xml:space="preserve">2018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2B10">
        <w:rPr>
          <w:rFonts w:ascii="Times New Roman" w:hAnsi="Times New Roman" w:cs="Times New Roman"/>
          <w:sz w:val="28"/>
          <w:szCs w:val="28"/>
        </w:rPr>
        <w:t>№ 249</w:t>
      </w:r>
    </w:p>
    <w:p w:rsidR="00926AC8" w:rsidRPr="009978A2" w:rsidRDefault="00926AC8" w:rsidP="00390B0E">
      <w:pPr>
        <w:tabs>
          <w:tab w:val="center" w:pos="261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E62B10">
        <w:rPr>
          <w:rFonts w:ascii="Times New Roman" w:hAnsi="Times New Roman" w:cs="Times New Roman"/>
          <w:sz w:val="28"/>
          <w:szCs w:val="28"/>
        </w:rPr>
        <w:t>О проведении Единог</w:t>
      </w:r>
      <w:r>
        <w:rPr>
          <w:rFonts w:ascii="Times New Roman" w:hAnsi="Times New Roman" w:cs="Times New Roman"/>
          <w:sz w:val="28"/>
          <w:szCs w:val="28"/>
        </w:rPr>
        <w:t>о родительского дня в 2018 году. В соответствии с приказом Ми</w:t>
      </w:r>
      <w:r w:rsidRPr="00E62B10">
        <w:rPr>
          <w:rFonts w:ascii="Times New Roman" w:hAnsi="Times New Roman" w:cs="Times New Roman"/>
          <w:sz w:val="28"/>
          <w:szCs w:val="28"/>
        </w:rPr>
        <w:t>нистерства образования и науки Пермского края от 3</w:t>
      </w:r>
      <w:r>
        <w:rPr>
          <w:rFonts w:ascii="Times New Roman" w:hAnsi="Times New Roman" w:cs="Times New Roman"/>
          <w:sz w:val="28"/>
          <w:szCs w:val="28"/>
        </w:rPr>
        <w:t>1 октября 2018 г. СЭД- 26 -01- 36-1929</w:t>
      </w:r>
    </w:p>
    <w:p w:rsidR="00926AC8" w:rsidRDefault="00926AC8" w:rsidP="00390B0E">
      <w:pPr>
        <w:pStyle w:val="NormalWeb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9978A2">
        <w:rPr>
          <w:color w:val="111111"/>
          <w:sz w:val="28"/>
          <w:szCs w:val="28"/>
        </w:rPr>
        <w:t>20 ноября 2018 года в Козьмодемьянском детском саду прошел Единый родительский день.</w:t>
      </w:r>
    </w:p>
    <w:p w:rsidR="00926AC8" w:rsidRPr="00EE100C" w:rsidRDefault="00926AC8" w:rsidP="00390B0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100C">
        <w:rPr>
          <w:rFonts w:ascii="Times New Roman" w:hAnsi="Times New Roman" w:cs="Times New Roman"/>
          <w:sz w:val="28"/>
          <w:szCs w:val="28"/>
        </w:rPr>
        <w:t>Количество участников Единого родительского дня:</w:t>
      </w:r>
    </w:p>
    <w:p w:rsidR="00926AC8" w:rsidRPr="00EE100C" w:rsidRDefault="00926AC8" w:rsidP="00390B0E">
      <w:pPr>
        <w:pStyle w:val="ListParagraph"/>
        <w:numPr>
          <w:ilvl w:val="0"/>
          <w:numId w:val="1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Детей -  21</w:t>
      </w:r>
    </w:p>
    <w:p w:rsidR="00926AC8" w:rsidRPr="00EE100C" w:rsidRDefault="00926AC8" w:rsidP="00390B0E">
      <w:pPr>
        <w:pStyle w:val="ListParagraph"/>
        <w:numPr>
          <w:ilvl w:val="0"/>
          <w:numId w:val="1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Родителей – 11</w:t>
      </w:r>
    </w:p>
    <w:p w:rsidR="00926AC8" w:rsidRDefault="00926AC8" w:rsidP="00390B0E">
      <w:pPr>
        <w:pStyle w:val="ListParagraph"/>
        <w:numPr>
          <w:ilvl w:val="0"/>
          <w:numId w:val="1"/>
        </w:numPr>
        <w:ind w:firstLine="567"/>
        <w:rPr>
          <w:sz w:val="28"/>
          <w:szCs w:val="28"/>
        </w:rPr>
      </w:pPr>
      <w:r>
        <w:rPr>
          <w:sz w:val="28"/>
          <w:szCs w:val="28"/>
        </w:rPr>
        <w:t>Педагогов – 2</w:t>
      </w:r>
    </w:p>
    <w:p w:rsidR="00926AC8" w:rsidRPr="0020474C" w:rsidRDefault="00926AC8" w:rsidP="00390B0E">
      <w:pPr>
        <w:pStyle w:val="ListParagraph"/>
        <w:numPr>
          <w:ilvl w:val="0"/>
          <w:numId w:val="1"/>
        </w:numPr>
        <w:ind w:firstLine="567"/>
        <w:rPr>
          <w:sz w:val="28"/>
          <w:szCs w:val="28"/>
        </w:rPr>
      </w:pPr>
    </w:p>
    <w:p w:rsidR="00926AC8" w:rsidRPr="007306C7" w:rsidRDefault="00926AC8" w:rsidP="00390B0E">
      <w:pPr>
        <w:pStyle w:val="NoSpacing"/>
        <w:ind w:firstLine="567"/>
        <w:rPr>
          <w:rFonts w:ascii="Times New Roman" w:hAnsi="Times New Roman" w:cs="Times New Roman"/>
          <w:sz w:val="28"/>
          <w:szCs w:val="28"/>
        </w:rPr>
      </w:pPr>
      <w:r w:rsidRPr="007306C7">
        <w:rPr>
          <w:rFonts w:ascii="Times New Roman" w:hAnsi="Times New Roman" w:cs="Times New Roman"/>
          <w:sz w:val="28"/>
          <w:szCs w:val="28"/>
        </w:rPr>
        <w:t>Адрес официального сайта в информационно-телекоммуникационной сети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306C7">
        <w:rPr>
          <w:rFonts w:ascii="Times New Roman" w:hAnsi="Times New Roman" w:cs="Times New Roman"/>
          <w:sz w:val="28"/>
          <w:szCs w:val="28"/>
        </w:rPr>
        <w:t xml:space="preserve">«Интернет»: </w:t>
      </w:r>
      <w:r w:rsidRPr="007306C7">
        <w:rPr>
          <w:rFonts w:ascii="Times New Roman" w:hAnsi="Times New Roman" w:cs="Times New Roman"/>
          <w:sz w:val="28"/>
          <w:szCs w:val="28"/>
          <w:lang w:val="en-US"/>
        </w:rPr>
        <w:t>sch</w:t>
      </w:r>
      <w:r w:rsidRPr="007306C7">
        <w:rPr>
          <w:rFonts w:ascii="Times New Roman" w:hAnsi="Times New Roman" w:cs="Times New Roman"/>
          <w:sz w:val="28"/>
          <w:szCs w:val="28"/>
        </w:rPr>
        <w:t>-</w:t>
      </w:r>
      <w:r w:rsidRPr="007306C7">
        <w:rPr>
          <w:rFonts w:ascii="Times New Roman" w:hAnsi="Times New Roman" w:cs="Times New Roman"/>
          <w:sz w:val="28"/>
          <w:szCs w:val="28"/>
          <w:lang w:val="en-US"/>
        </w:rPr>
        <w:t>kosmodemyanskaya</w:t>
      </w:r>
      <w:r w:rsidRPr="007306C7">
        <w:rPr>
          <w:rFonts w:ascii="Times New Roman" w:hAnsi="Times New Roman" w:cs="Times New Roman"/>
          <w:sz w:val="28"/>
          <w:szCs w:val="28"/>
        </w:rPr>
        <w:t>.</w:t>
      </w:r>
      <w:r w:rsidRPr="007306C7">
        <w:rPr>
          <w:rFonts w:ascii="Times New Roman" w:hAnsi="Times New Roman" w:cs="Times New Roman"/>
          <w:sz w:val="28"/>
          <w:szCs w:val="28"/>
          <w:lang w:val="en-US"/>
        </w:rPr>
        <w:t>karagai</w:t>
      </w:r>
      <w:r w:rsidRPr="007306C7">
        <w:rPr>
          <w:rFonts w:ascii="Times New Roman" w:hAnsi="Times New Roman" w:cs="Times New Roman"/>
          <w:sz w:val="28"/>
          <w:szCs w:val="28"/>
        </w:rPr>
        <w:t>-</w:t>
      </w:r>
      <w:r w:rsidRPr="007306C7">
        <w:rPr>
          <w:rFonts w:ascii="Times New Roman" w:hAnsi="Times New Roman" w:cs="Times New Roman"/>
          <w:sz w:val="28"/>
          <w:szCs w:val="28"/>
          <w:lang w:val="en-US"/>
        </w:rPr>
        <w:t>edy</w:t>
      </w:r>
      <w:r w:rsidRPr="007306C7">
        <w:rPr>
          <w:rFonts w:ascii="Times New Roman" w:hAnsi="Times New Roman" w:cs="Times New Roman"/>
          <w:sz w:val="28"/>
          <w:szCs w:val="28"/>
        </w:rPr>
        <w:t>.</w:t>
      </w:r>
      <w:r w:rsidRPr="007306C7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926AC8" w:rsidRDefault="00926AC8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детском саду</w:t>
      </w:r>
      <w:r w:rsidRPr="004E24FC">
        <w:rPr>
          <w:rFonts w:ascii="Times New Roman" w:hAnsi="Times New Roman" w:cs="Times New Roman"/>
          <w:sz w:val="28"/>
          <w:szCs w:val="28"/>
          <w:lang w:eastAsia="ru-RU"/>
        </w:rPr>
        <w:t xml:space="preserve"> была проведена </w:t>
      </w:r>
      <w:r>
        <w:rPr>
          <w:rFonts w:ascii="Times New Roman" w:hAnsi="Times New Roman" w:cs="Times New Roman"/>
          <w:sz w:val="28"/>
          <w:szCs w:val="28"/>
          <w:lang w:eastAsia="ru-RU"/>
        </w:rPr>
        <w:t>утренняя гимнастика с мамами, сюжетно ролевые игры «Парикмахер» и «Мой папа – инспектор ДПС».</w:t>
      </w:r>
    </w:p>
    <w:p w:rsidR="00926AC8" w:rsidRPr="004E24FC" w:rsidRDefault="00926AC8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Мамы приняли активное участие в чтении сказки и в показе сказки «Теремок» (перчаточный театр).  Папы учили детей строить из конструктора дом, забор и машину. Также мальчики с папой учились работать молотком и отверткой.</w:t>
      </w:r>
    </w:p>
    <w:p w:rsidR="00926AC8" w:rsidRPr="004E24FC" w:rsidRDefault="00926AC8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E24FC">
        <w:rPr>
          <w:rFonts w:ascii="Times New Roman" w:hAnsi="Times New Roman" w:cs="Times New Roman"/>
          <w:sz w:val="28"/>
          <w:szCs w:val="28"/>
          <w:lang w:eastAsia="ru-RU"/>
        </w:rPr>
        <w:t>одители вместе с детьми совершил</w:t>
      </w:r>
      <w:r>
        <w:rPr>
          <w:rFonts w:ascii="Times New Roman" w:hAnsi="Times New Roman" w:cs="Times New Roman"/>
          <w:sz w:val="28"/>
          <w:szCs w:val="28"/>
          <w:lang w:eastAsia="ru-RU"/>
        </w:rPr>
        <w:t>и «Путешествие в Графский бор», вместе играли в игру «Зайка серенький сидит…», родители помогали детям тушить импровизированный костер и вспомнили правила поведения в лесу.</w:t>
      </w:r>
    </w:p>
    <w:p w:rsidR="00926AC8" w:rsidRDefault="00926AC8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Была</w:t>
      </w:r>
      <w:r w:rsidRPr="004E24FC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проведена совместная образовательная деятельность с дет</w:t>
      </w:r>
      <w:r>
        <w:rPr>
          <w:rFonts w:ascii="Times New Roman" w:hAnsi="Times New Roman" w:cs="Times New Roman"/>
          <w:sz w:val="28"/>
          <w:szCs w:val="28"/>
          <w:lang w:eastAsia="ru-RU"/>
        </w:rPr>
        <w:t>ьми и родителями: «Рисование палочками на песке</w:t>
      </w:r>
      <w:r w:rsidRPr="004E24FC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</w:p>
    <w:p w:rsidR="00926AC8" w:rsidRPr="004E24FC" w:rsidRDefault="00926AC8" w:rsidP="00390B0E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Также был</w:t>
      </w:r>
      <w:r w:rsidRPr="004E24FC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музыкальный  досуг «Русские народные подвижные игры». Родители вместе с детьми</w:t>
      </w:r>
      <w:r w:rsidRPr="004E24FC">
        <w:rPr>
          <w:rFonts w:ascii="Times New Roman" w:hAnsi="Times New Roman" w:cs="Times New Roman"/>
          <w:sz w:val="28"/>
          <w:szCs w:val="28"/>
          <w:lang w:eastAsia="ru-RU"/>
        </w:rPr>
        <w:t xml:space="preserve"> активно участвовали в музыкальной заря</w:t>
      </w:r>
      <w:r>
        <w:rPr>
          <w:rFonts w:ascii="Times New Roman" w:hAnsi="Times New Roman" w:cs="Times New Roman"/>
          <w:sz w:val="28"/>
          <w:szCs w:val="28"/>
          <w:lang w:eastAsia="ru-RU"/>
        </w:rPr>
        <w:t>дке, конкурсах. Очень понравилась всем  игра «Варенька».</w:t>
      </w:r>
    </w:p>
    <w:p w:rsidR="00926AC8" w:rsidRPr="00EE100C" w:rsidRDefault="00926AC8" w:rsidP="00390B0E">
      <w:pPr>
        <w:pStyle w:val="NormalWeb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E100C">
        <w:rPr>
          <w:color w:val="111111"/>
          <w:sz w:val="28"/>
          <w:szCs w:val="28"/>
        </w:rPr>
        <w:t>Отзывы </w:t>
      </w:r>
      <w:r w:rsidRPr="00EE100C">
        <w:rPr>
          <w:rStyle w:val="Strong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родителей </w:t>
      </w:r>
      <w:r>
        <w:rPr>
          <w:rStyle w:val="Strong"/>
          <w:b w:val="0"/>
          <w:bCs w:val="0"/>
          <w:color w:val="111111"/>
          <w:sz w:val="28"/>
          <w:szCs w:val="28"/>
          <w:bdr w:val="none" w:sz="0" w:space="0" w:color="auto" w:frame="1"/>
        </w:rPr>
        <w:t xml:space="preserve"> о Едином родительском дне </w:t>
      </w:r>
      <w:r w:rsidRPr="00EE100C">
        <w:rPr>
          <w:rStyle w:val="Strong"/>
          <w:b w:val="0"/>
          <w:bCs w:val="0"/>
          <w:color w:val="111111"/>
          <w:sz w:val="28"/>
          <w:szCs w:val="28"/>
          <w:bdr w:val="none" w:sz="0" w:space="0" w:color="auto" w:frame="1"/>
        </w:rPr>
        <w:t>самые хорошие</w:t>
      </w:r>
      <w:r w:rsidRPr="00EE100C">
        <w:rPr>
          <w:b/>
          <w:bCs/>
          <w:color w:val="111111"/>
          <w:sz w:val="28"/>
          <w:szCs w:val="28"/>
        </w:rPr>
        <w:t>.</w:t>
      </w:r>
      <w:r w:rsidRPr="00EE100C">
        <w:rPr>
          <w:color w:val="111111"/>
          <w:sz w:val="28"/>
          <w:szCs w:val="28"/>
        </w:rPr>
        <w:t xml:space="preserve"> </w:t>
      </w:r>
    </w:p>
    <w:p w:rsidR="00926AC8" w:rsidRPr="00950A67" w:rsidRDefault="00926AC8" w:rsidP="00390B0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50A67">
        <w:rPr>
          <w:rFonts w:ascii="Times New Roman" w:hAnsi="Times New Roman" w:cs="Times New Roman"/>
          <w:sz w:val="28"/>
          <w:szCs w:val="28"/>
        </w:rPr>
        <w:t>Родители стали активными участниками всех дел в группах, непременными помощниками, научились взаимодействовать друг с другом в роли игровых партнеров.</w:t>
      </w:r>
    </w:p>
    <w:p w:rsidR="00926AC8" w:rsidRDefault="00926AC8" w:rsidP="00865F6D">
      <w:pPr>
        <w:jc w:val="center"/>
        <w:rPr>
          <w:b/>
          <w:bCs/>
          <w:sz w:val="40"/>
          <w:szCs w:val="40"/>
        </w:rPr>
      </w:pPr>
    </w:p>
    <w:p w:rsidR="00926AC8" w:rsidRDefault="00926AC8" w:rsidP="00390B0E">
      <w:pPr>
        <w:rPr>
          <w:b/>
          <w:bCs/>
          <w:sz w:val="40"/>
          <w:szCs w:val="40"/>
        </w:rPr>
      </w:pPr>
    </w:p>
    <w:p w:rsidR="00926AC8" w:rsidRPr="00071A04" w:rsidRDefault="00926AC8" w:rsidP="00865F6D">
      <w:pPr>
        <w:jc w:val="center"/>
        <w:rPr>
          <w:b/>
          <w:bCs/>
          <w:sz w:val="40"/>
          <w:szCs w:val="40"/>
        </w:rPr>
      </w:pPr>
      <w:r w:rsidRPr="00071A04">
        <w:rPr>
          <w:b/>
          <w:bCs/>
          <w:sz w:val="40"/>
          <w:szCs w:val="40"/>
        </w:rPr>
        <w:t>Единый родительский день</w:t>
      </w:r>
    </w:p>
    <w:p w:rsidR="00926AC8" w:rsidRPr="00071A04" w:rsidRDefault="00926AC8" w:rsidP="00865F6D">
      <w:pPr>
        <w:jc w:val="center"/>
        <w:rPr>
          <w:b/>
          <w:bCs/>
          <w:sz w:val="40"/>
          <w:szCs w:val="40"/>
        </w:rPr>
      </w:pPr>
      <w:r w:rsidRPr="00071A04">
        <w:rPr>
          <w:b/>
          <w:bCs/>
          <w:sz w:val="40"/>
          <w:szCs w:val="40"/>
        </w:rPr>
        <w:t>«Родители реализуют ФГОС»</w:t>
      </w:r>
      <w:r>
        <w:rPr>
          <w:b/>
          <w:bCs/>
          <w:sz w:val="40"/>
          <w:szCs w:val="40"/>
        </w:rPr>
        <w:t xml:space="preserve"> - 2018</w:t>
      </w:r>
    </w:p>
    <w:p w:rsidR="00926AC8" w:rsidRDefault="00926AC8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DSC04109.JPG" style="position:absolute;margin-left:-19.45pt;margin-top:1.95pt;width:327.05pt;height:184.55pt;z-index:-251659264;visibility:visible" wrapcoords="-50 0 -50 21512 21600 21512 21600 0 -50 0">
            <v:imagedata r:id="rId5" o:title=""/>
            <w10:wrap type="tight"/>
          </v:shape>
        </w:pict>
      </w:r>
    </w:p>
    <w:p w:rsidR="00926AC8" w:rsidRDefault="00926AC8"/>
    <w:p w:rsidR="00926AC8" w:rsidRDefault="00926AC8">
      <w:r>
        <w:rPr>
          <w:noProof/>
          <w:lang w:eastAsia="ru-RU"/>
        </w:rPr>
        <w:pict>
          <v:shape id="Рисунок 0" o:spid="_x0000_s1027" type="#_x0000_t75" alt="DSC04088.JPG" style="position:absolute;margin-left:3pt;margin-top:34.85pt;width:172.6pt;height:308.9pt;z-index:-251663360;visibility:visible" wrapcoords="-94 0 -94 21548 21600 21548 21600 0 -94 0">
            <v:imagedata r:id="rId6" o:title=""/>
            <w10:wrap type="tight"/>
          </v:shape>
        </w:pict>
      </w:r>
    </w:p>
    <w:p w:rsidR="00926AC8" w:rsidRPr="0000394A" w:rsidRDefault="00926A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394A">
        <w:rPr>
          <w:rFonts w:ascii="Times New Roman" w:hAnsi="Times New Roman" w:cs="Times New Roman"/>
          <w:b/>
          <w:bCs/>
          <w:sz w:val="28"/>
          <w:szCs w:val="28"/>
        </w:rPr>
        <w:t>Утренняя гимнастика с мамами</w:t>
      </w:r>
    </w:p>
    <w:p w:rsidR="00926AC8" w:rsidRPr="00CD55B1" w:rsidRDefault="00926AC8" w:rsidP="00CD55B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Полезно спортом с мамой заниматься! </w:t>
      </w:r>
      <w:r w:rsidRPr="00CD55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5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Беречь здоровье, закаляться!</w:t>
      </w:r>
    </w:p>
    <w:p w:rsidR="00926AC8" w:rsidRDefault="00926AC8" w:rsidP="00CD55B1">
      <w:pPr>
        <w:rPr>
          <w:rFonts w:ascii="Arial" w:hAnsi="Arial" w:cs="Arial"/>
          <w:color w:val="000000"/>
          <w:sz w:val="34"/>
          <w:szCs w:val="34"/>
          <w:shd w:val="clear" w:color="auto" w:fill="FFFFFF"/>
        </w:rPr>
      </w:pPr>
    </w:p>
    <w:p w:rsidR="00926AC8" w:rsidRPr="0000394A" w:rsidRDefault="00926AC8" w:rsidP="00CD55B1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</w:t>
      </w:r>
      <w:r w:rsidRPr="000039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Сюжетно-ролевая игра «Парикмахер»</w:t>
      </w:r>
    </w:p>
    <w:p w:rsidR="00926AC8" w:rsidRPr="00CD55B1" w:rsidRDefault="00926AC8" w:rsidP="00CD55B1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CD55B1">
        <w:rPr>
          <w:rFonts w:ascii="Times New Roman" w:hAnsi="Times New Roman" w:cs="Times New Roman"/>
          <w:sz w:val="28"/>
          <w:szCs w:val="28"/>
          <w:lang w:eastAsia="ru-RU"/>
        </w:rPr>
        <w:t>А теперь возьмём расчёску,</w:t>
      </w:r>
    </w:p>
    <w:p w:rsidR="00926AC8" w:rsidRPr="00CD55B1" w:rsidRDefault="00926AC8" w:rsidP="00CD55B1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Дочке сделаем причёску.</w:t>
      </w:r>
    </w:p>
    <w:p w:rsidR="00926AC8" w:rsidRPr="00CD55B1" w:rsidRDefault="00926AC8" w:rsidP="00CD55B1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CD55B1">
        <w:rPr>
          <w:rFonts w:ascii="Times New Roman" w:hAnsi="Times New Roman" w:cs="Times New Roman"/>
          <w:sz w:val="28"/>
          <w:szCs w:val="28"/>
          <w:lang w:eastAsia="ru-RU"/>
        </w:rPr>
        <w:t>Станешь, доченька, красивой.</w:t>
      </w:r>
    </w:p>
    <w:p w:rsidR="00926AC8" w:rsidRPr="00CD55B1" w:rsidRDefault="00926AC8" w:rsidP="00CD55B1">
      <w:pPr>
        <w:pStyle w:val="NoSpacing"/>
        <w:rPr>
          <w:rFonts w:ascii="Times New Roman" w:hAnsi="Times New Roman" w:cs="Times New Roman"/>
          <w:sz w:val="28"/>
          <w:szCs w:val="28"/>
          <w:lang w:eastAsia="ru-RU"/>
        </w:rPr>
      </w:pPr>
      <w:r w:rsidRPr="00CD55B1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CD55B1">
        <w:rPr>
          <w:rFonts w:ascii="Times New Roman" w:hAnsi="Times New Roman" w:cs="Times New Roman"/>
          <w:sz w:val="28"/>
          <w:szCs w:val="28"/>
          <w:lang w:eastAsia="ru-RU"/>
        </w:rPr>
        <w:t>Погляди-ка… Просто диво!</w:t>
      </w:r>
    </w:p>
    <w:p w:rsidR="00926AC8" w:rsidRDefault="00926AC8" w:rsidP="00CD55B1">
      <w:pPr>
        <w:spacing w:after="0" w:line="240" w:lineRule="auto"/>
      </w:pPr>
      <w:r w:rsidRPr="00CD55B1">
        <w:rPr>
          <w:rFonts w:ascii="Verdana" w:hAnsi="Verdana" w:cs="Verdana"/>
          <w:color w:val="333333"/>
          <w:sz w:val="31"/>
          <w:szCs w:val="31"/>
          <w:lang w:eastAsia="ru-RU"/>
        </w:rPr>
        <w:t> </w:t>
      </w:r>
      <w:r w:rsidRPr="00CD55B1">
        <w:rPr>
          <w:rFonts w:ascii="Verdana" w:hAnsi="Verdana" w:cs="Verdana"/>
          <w:color w:val="333333"/>
          <w:sz w:val="31"/>
          <w:szCs w:val="31"/>
          <w:lang w:eastAsia="ru-RU"/>
        </w:rPr>
        <w:br/>
      </w:r>
    </w:p>
    <w:p w:rsidR="00926AC8" w:rsidRPr="0000394A" w:rsidRDefault="00926A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26AC8" w:rsidRPr="0000394A" w:rsidRDefault="00926AC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1" o:spid="_x0000_s1028" type="#_x0000_t75" alt="DSC04095.JPG" style="position:absolute;margin-left:-69.15pt;margin-top:1pt;width:347.2pt;height:192.4pt;z-index:-251662336;visibility:visible" wrapcoords="-47 0 -47 21516 21600 21516 21600 0 -47 0">
            <v:imagedata r:id="rId7" o:title=""/>
            <w10:wrap type="tight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>Конструирование с</w:t>
      </w:r>
      <w:r w:rsidRPr="0000394A">
        <w:rPr>
          <w:rFonts w:ascii="Times New Roman" w:hAnsi="Times New Roman" w:cs="Times New Roman"/>
          <w:b/>
          <w:bCs/>
          <w:sz w:val="28"/>
          <w:szCs w:val="28"/>
        </w:rPr>
        <w:t xml:space="preserve"> папой</w:t>
      </w:r>
    </w:p>
    <w:p w:rsidR="00926AC8" w:rsidRDefault="00926AC8">
      <w:r w:rsidRPr="00CD55B1">
        <w:rPr>
          <w:rFonts w:ascii="Times New Roman" w:hAnsi="Times New Roman" w:cs="Times New Roman"/>
          <w:sz w:val="28"/>
          <w:szCs w:val="28"/>
        </w:rPr>
        <w:t>Папа дал мне молоток</w:t>
      </w:r>
      <w:r w:rsidRPr="00CD55B1">
        <w:rPr>
          <w:rFonts w:ascii="Times New Roman" w:hAnsi="Times New Roman" w:cs="Times New Roman"/>
          <w:sz w:val="28"/>
          <w:szCs w:val="28"/>
        </w:rPr>
        <w:br/>
        <w:t>И сказал: "Давай, сынок,</w:t>
      </w:r>
      <w:r w:rsidRPr="00CD55B1">
        <w:rPr>
          <w:rFonts w:ascii="Times New Roman" w:hAnsi="Times New Roman" w:cs="Times New Roman"/>
          <w:sz w:val="28"/>
          <w:szCs w:val="28"/>
        </w:rPr>
        <w:br/>
        <w:t>Вместе сделаем забор,</w:t>
      </w:r>
      <w:r w:rsidRPr="00CD55B1">
        <w:rPr>
          <w:rFonts w:ascii="Times New Roman" w:hAnsi="Times New Roman" w:cs="Times New Roman"/>
          <w:sz w:val="28"/>
          <w:szCs w:val="28"/>
        </w:rPr>
        <w:br/>
        <w:t>Приведем в порядок двор.</w:t>
      </w:r>
      <w:r>
        <w:br w:type="page"/>
      </w:r>
    </w:p>
    <w:p w:rsidR="00926AC8" w:rsidRPr="0000394A" w:rsidRDefault="00926AC8" w:rsidP="009312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2" o:spid="_x0000_s1029" type="#_x0000_t75" alt="DSC04169.JPG" style="position:absolute;left:0;text-align:left;margin-left:154.7pt;margin-top:-25.3pt;width:337.1pt;height:187.2pt;z-index:-251655168;visibility:visible" wrapcoords="-48 0 -48 21514 21600 21514 21600 0 -48 0">
            <v:imagedata r:id="rId8" o:title=""/>
            <w10:wrap type="tight"/>
          </v:shape>
        </w:pict>
      </w:r>
      <w:r w:rsidRPr="0000394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«Мама, почитай – ка»</w:t>
      </w:r>
    </w:p>
    <w:p w:rsidR="00926AC8" w:rsidRDefault="00926AC8" w:rsidP="009312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26AC8" w:rsidRPr="009312F9" w:rsidRDefault="00926AC8" w:rsidP="009312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Слушайте, детишки,</w:t>
      </w:r>
    </w:p>
    <w:p w:rsidR="00926AC8" w:rsidRPr="009312F9" w:rsidRDefault="00926AC8" w:rsidP="009312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Девчонки и мальчишки.</w:t>
      </w:r>
    </w:p>
    <w:p w:rsidR="00926AC8" w:rsidRPr="009312F9" w:rsidRDefault="00926AC8" w:rsidP="009312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Сказку вам расскажем,</w:t>
      </w:r>
    </w:p>
    <w:p w:rsidR="00926AC8" w:rsidRPr="009312F9" w:rsidRDefault="00926AC8" w:rsidP="009312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Да еще покажем. </w:t>
      </w:r>
    </w:p>
    <w:p w:rsidR="00926AC8" w:rsidRPr="009312F9" w:rsidRDefault="00926AC8" w:rsidP="009312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312F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26AC8" w:rsidRDefault="00926AC8"/>
    <w:p w:rsidR="00926AC8" w:rsidRDefault="00926AC8"/>
    <w:p w:rsidR="00926AC8" w:rsidRDefault="00926AC8">
      <w:r>
        <w:rPr>
          <w:noProof/>
          <w:lang w:eastAsia="ru-RU"/>
        </w:rPr>
        <w:pict>
          <v:shape id="Рисунок 2" o:spid="_x0000_s1030" type="#_x0000_t75" alt="DSC04099.JPG" style="position:absolute;margin-left:-69.15pt;margin-top:21.35pt;width:295.65pt;height:167.55pt;z-index:-251661312;visibility:visible" wrapcoords="-55 0 -55 21503 21600 21503 21600 0 -55 0">
            <v:imagedata r:id="rId9" o:title=""/>
            <w10:wrap type="tight"/>
          </v:shape>
        </w:pict>
      </w:r>
    </w:p>
    <w:p w:rsidR="00926AC8" w:rsidRDefault="00926AC8">
      <w:pPr>
        <w:rPr>
          <w:noProof/>
          <w:lang w:eastAsia="ru-RU"/>
        </w:rPr>
      </w:pPr>
    </w:p>
    <w:p w:rsidR="00926AC8" w:rsidRPr="0000394A" w:rsidRDefault="00926AC8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926AC8" w:rsidRPr="0000394A" w:rsidRDefault="00926AC8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00394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И сказку Теремок нам покажи</w:t>
      </w:r>
    </w:p>
    <w:p w:rsidR="00926AC8" w:rsidRDefault="00926AC8">
      <w:pPr>
        <w:rPr>
          <w:noProof/>
          <w:lang w:eastAsia="ru-RU"/>
        </w:rPr>
      </w:pPr>
    </w:p>
    <w:p w:rsidR="00926AC8" w:rsidRDefault="00926AC8">
      <w:pPr>
        <w:rPr>
          <w:noProof/>
          <w:lang w:eastAsia="ru-RU"/>
        </w:rPr>
      </w:pPr>
    </w:p>
    <w:p w:rsidR="00926AC8" w:rsidRDefault="00926AC8">
      <w:pPr>
        <w:rPr>
          <w:noProof/>
          <w:lang w:eastAsia="ru-RU"/>
        </w:rPr>
      </w:pPr>
    </w:p>
    <w:p w:rsidR="00926AC8" w:rsidRDefault="00926AC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3" o:spid="_x0000_s1031" type="#_x0000_t75" alt="DSC04102.JPG" style="position:absolute;margin-left:-43.35pt;margin-top:20.95pt;width:283.85pt;height:161pt;z-index:-251660288;visibility:visible" wrapcoords="-57 0 -57 21500 21600 21500 21600 0 -57 0">
            <v:imagedata r:id="rId10" o:title=""/>
            <w10:wrap type="tight"/>
          </v:shape>
        </w:pict>
      </w:r>
    </w:p>
    <w:p w:rsidR="00926AC8" w:rsidRDefault="00926AC8" w:rsidP="00EB796E">
      <w:pPr>
        <w:pStyle w:val="NoSpacing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6AC8" w:rsidRDefault="00926AC8" w:rsidP="004D3182">
      <w:pPr>
        <w:pStyle w:val="NoSpacing"/>
        <w:ind w:left="-709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Дидактическая игра</w:t>
      </w:r>
    </w:p>
    <w:p w:rsidR="00926AC8" w:rsidRPr="0000394A" w:rsidRDefault="00926AC8" w:rsidP="004D3182">
      <w:pPr>
        <w:pStyle w:val="NoSpacing"/>
        <w:ind w:left="-1134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«Построй дом, гараж, автомобиль»</w:t>
      </w:r>
    </w:p>
    <w:p w:rsidR="00926AC8" w:rsidRDefault="00926AC8" w:rsidP="00EB796E">
      <w:pPr>
        <w:pStyle w:val="NoSpacing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26AC8" w:rsidRPr="00EB796E" w:rsidRDefault="00926AC8" w:rsidP="00EB796E">
      <w:pPr>
        <w:pStyle w:val="NoSpacing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noProof/>
          <w:sz w:val="28"/>
          <w:szCs w:val="28"/>
          <w:lang w:eastAsia="ru-RU"/>
        </w:rPr>
        <w:t>Раз, два, три – сложи детали,</w:t>
      </w:r>
    </w:p>
    <w:p w:rsidR="00926AC8" w:rsidRPr="00EB796E" w:rsidRDefault="00926AC8" w:rsidP="00EB796E">
      <w:pPr>
        <w:pStyle w:val="NoSpacing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noProof/>
          <w:sz w:val="28"/>
          <w:szCs w:val="28"/>
          <w:lang w:eastAsia="ru-RU"/>
        </w:rPr>
        <w:t>Чтоб они машиной стали.</w:t>
      </w:r>
    </w:p>
    <w:p w:rsidR="00926AC8" w:rsidRPr="00EB796E" w:rsidRDefault="00926AC8" w:rsidP="00EB796E">
      <w:pPr>
        <w:pStyle w:val="NoSpacing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noProof/>
          <w:sz w:val="28"/>
          <w:szCs w:val="28"/>
          <w:lang w:eastAsia="ru-RU"/>
        </w:rPr>
        <w:t>Собери гараж. Потом</w:t>
      </w:r>
    </w:p>
    <w:p w:rsidR="00926AC8" w:rsidRPr="00EB796E" w:rsidRDefault="00926AC8" w:rsidP="00EB796E">
      <w:pPr>
        <w:pStyle w:val="NoSpacing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noProof/>
          <w:sz w:val="28"/>
          <w:szCs w:val="28"/>
          <w:lang w:eastAsia="ru-RU"/>
        </w:rPr>
        <w:t>Не забудь построить дом.</w:t>
      </w:r>
    </w:p>
    <w:p w:rsidR="00926AC8" w:rsidRPr="00EB796E" w:rsidRDefault="00926AC8" w:rsidP="00EB796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926AC8" w:rsidRPr="009312F9" w:rsidRDefault="00926AC8" w:rsidP="009312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312F9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926AC8" w:rsidRDefault="00926AC8">
      <w:pPr>
        <w:rPr>
          <w:noProof/>
          <w:lang w:eastAsia="ru-RU"/>
        </w:rPr>
      </w:pPr>
    </w:p>
    <w:p w:rsidR="00926AC8" w:rsidRDefault="00926AC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5" o:spid="_x0000_s1032" type="#_x0000_t75" alt="DSC04113.JPG" style="position:absolute;margin-left:-35.2pt;margin-top:6.65pt;width:232.8pt;height:129.6pt;z-index:-251658240;visibility:visible" wrapcoords="-70 0 -70 21475 21600 21475 21600 0 -70 0">
            <v:imagedata r:id="rId11" o:title=""/>
            <w10:wrap type="tight"/>
          </v:shape>
        </w:pict>
      </w:r>
    </w:p>
    <w:p w:rsidR="00926AC8" w:rsidRPr="004D3182" w:rsidRDefault="00926AC8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4D31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Рисование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с мамами </w:t>
      </w:r>
      <w:r w:rsidRPr="004D31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палочками на песке</w:t>
      </w:r>
    </w:p>
    <w:p w:rsidR="00926AC8" w:rsidRPr="0000394A" w:rsidRDefault="00926A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00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чему-то научиться,</w:t>
      </w:r>
      <w:r w:rsidRPr="0000394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00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положено лениться!</w:t>
      </w:r>
      <w:r w:rsidRPr="0000394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Мы -</w:t>
      </w:r>
      <w:r w:rsidRPr="0000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дружные,</w:t>
      </w:r>
      <w:r w:rsidRPr="0000394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00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Мамам, папам нужные!</w:t>
      </w:r>
    </w:p>
    <w:p w:rsidR="00926AC8" w:rsidRDefault="00926AC8">
      <w:pPr>
        <w:rPr>
          <w:noProof/>
          <w:lang w:eastAsia="ru-RU"/>
        </w:rPr>
      </w:pPr>
    </w:p>
    <w:p w:rsidR="00926AC8" w:rsidRDefault="00926AC8"/>
    <w:p w:rsidR="00926AC8" w:rsidRPr="004D3182" w:rsidRDefault="00926A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D3182">
        <w:rPr>
          <w:rFonts w:ascii="Times New Roman" w:hAnsi="Times New Roman" w:cs="Times New Roman"/>
          <w:b/>
          <w:bCs/>
          <w:sz w:val="28"/>
          <w:szCs w:val="28"/>
        </w:rPr>
        <w:t>Русская народная игра «Варенька»</w:t>
      </w:r>
    </w:p>
    <w:p w:rsidR="00926AC8" w:rsidRDefault="00926AC8" w:rsidP="00EB79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8" o:spid="_x0000_s1033" type="#_x0000_t75" alt="DSC04125.JPG" style="position:absolute;left:0;text-align:left;margin-left:-63.95pt;margin-top:9.05pt;width:259.5pt;height:146.55pt;z-index:-251657216;visibility:visible" wrapcoords="-62 0 -62 21489 21600 21489 21600 0 -62 0">
            <v:imagedata r:id="rId12" o:title=""/>
            <w10:wrap type="tight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</w:p>
    <w:p w:rsidR="00926AC8" w:rsidRPr="00EB796E" w:rsidRDefault="00926AC8" w:rsidP="004D3182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EB79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занятия музыки вас приглашаем,</w:t>
      </w:r>
    </w:p>
    <w:p w:rsidR="00926AC8" w:rsidRPr="00EB796E" w:rsidRDefault="00926AC8" w:rsidP="00EB79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EB79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здесь мы танцуем, поём и играем!</w:t>
      </w:r>
    </w:p>
    <w:p w:rsidR="00926AC8" w:rsidRPr="005A059F" w:rsidRDefault="00926AC8" w:rsidP="005A059F">
      <w:pPr>
        <w:spacing w:after="0" w:line="240" w:lineRule="auto"/>
        <w:rPr>
          <w:rFonts w:ascii="Verdana" w:hAnsi="Verdana" w:cs="Verdana"/>
          <w:color w:val="333333"/>
          <w:sz w:val="31"/>
          <w:szCs w:val="31"/>
          <w:lang w:eastAsia="ru-RU"/>
        </w:rPr>
      </w:pPr>
      <w:r w:rsidRPr="005A059F">
        <w:rPr>
          <w:rFonts w:ascii="Verdana" w:hAnsi="Verdana" w:cs="Verdana"/>
          <w:color w:val="333333"/>
          <w:sz w:val="31"/>
          <w:szCs w:val="31"/>
          <w:lang w:eastAsia="ru-RU"/>
        </w:rPr>
        <w:br/>
      </w:r>
    </w:p>
    <w:p w:rsidR="00926AC8" w:rsidRDefault="00926AC8" w:rsidP="005A059F">
      <w:pPr>
        <w:tabs>
          <w:tab w:val="center" w:pos="2614"/>
        </w:tabs>
      </w:pPr>
      <w:r w:rsidRPr="005A059F">
        <w:tab/>
      </w: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Pr="004D3182" w:rsidRDefault="00926AC8" w:rsidP="005A059F">
      <w:pPr>
        <w:tabs>
          <w:tab w:val="center" w:pos="2614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D3182">
        <w:rPr>
          <w:rFonts w:ascii="Times New Roman" w:hAnsi="Times New Roman" w:cs="Times New Roman"/>
          <w:b/>
          <w:bCs/>
          <w:sz w:val="28"/>
          <w:szCs w:val="28"/>
        </w:rPr>
        <w:t>Подвижная игра «Зайка серенький сидит…» на прогулке с мамами</w:t>
      </w:r>
    </w:p>
    <w:p w:rsidR="00926AC8" w:rsidRDefault="00926AC8" w:rsidP="005A059F">
      <w:pPr>
        <w:tabs>
          <w:tab w:val="center" w:pos="2614"/>
        </w:tabs>
      </w:pPr>
      <w:r>
        <w:rPr>
          <w:noProof/>
          <w:lang w:eastAsia="ru-RU"/>
        </w:rPr>
        <w:pict>
          <v:shape id="Рисунок 10" o:spid="_x0000_s1034" type="#_x0000_t75" alt="DSC04136.JPG" style="position:absolute;margin-left:-50.85pt;margin-top:7.9pt;width:262.2pt;height:147.9pt;z-index:-251656192;visibility:visible" wrapcoords="-62 0 -62 21490 21600 21490 21600 0 -62 0">
            <v:imagedata r:id="rId13" o:title=""/>
            <w10:wrap type="tight"/>
          </v:shape>
        </w:pict>
      </w:r>
    </w:p>
    <w:p w:rsidR="00926AC8" w:rsidRPr="00EB796E" w:rsidRDefault="00926AC8" w:rsidP="00EB79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Подрастают малыши.</w:t>
      </w:r>
    </w:p>
    <w:p w:rsidR="00926AC8" w:rsidRPr="00EB796E" w:rsidRDefault="00926AC8" w:rsidP="00EB79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Мы их любим от души!</w:t>
      </w:r>
    </w:p>
    <w:p w:rsidR="00926AC8" w:rsidRPr="00EB796E" w:rsidRDefault="00926AC8" w:rsidP="00EB79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Погуляем, а потом,</w:t>
      </w:r>
    </w:p>
    <w:p w:rsidR="00926AC8" w:rsidRPr="00EB796E" w:rsidRDefault="00926AC8" w:rsidP="00EB796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B79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детский сад опять пойдем. </w:t>
      </w:r>
    </w:p>
    <w:p w:rsidR="00926AC8" w:rsidRPr="00EB796E" w:rsidRDefault="00926AC8" w:rsidP="005A059F">
      <w:pPr>
        <w:tabs>
          <w:tab w:val="center" w:pos="2614"/>
        </w:tabs>
        <w:rPr>
          <w:rFonts w:ascii="Times New Roman" w:hAnsi="Times New Roman" w:cs="Times New Roman"/>
          <w:sz w:val="28"/>
          <w:szCs w:val="28"/>
        </w:rPr>
      </w:pP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  <w:r>
        <w:rPr>
          <w:noProof/>
          <w:lang w:eastAsia="ru-RU"/>
        </w:rPr>
        <w:pict>
          <v:shape id="Рисунок 13" o:spid="_x0000_s1035" type="#_x0000_t75" alt="DSC04173.JPG" style="position:absolute;margin-left:110.15pt;margin-top:12.2pt;width:358.5pt;height:200.4pt;z-index:-251654144;visibility:visible" wrapcoords="-45 0 -45 21519 21600 21519 21600 0 -45 0">
            <v:imagedata r:id="rId14" o:title=""/>
            <w10:wrap type="tight"/>
          </v:shape>
        </w:pict>
      </w: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Default="00926AC8" w:rsidP="005A059F">
      <w:pPr>
        <w:tabs>
          <w:tab w:val="center" w:pos="2614"/>
        </w:tabs>
      </w:pPr>
    </w:p>
    <w:p w:rsidR="00926AC8" w:rsidRPr="004D3182" w:rsidRDefault="00926AC8" w:rsidP="005A059F">
      <w:pPr>
        <w:tabs>
          <w:tab w:val="center" w:pos="2614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D3182">
        <w:rPr>
          <w:rFonts w:ascii="Times New Roman" w:hAnsi="Times New Roman" w:cs="Times New Roman"/>
          <w:b/>
          <w:bCs/>
          <w:sz w:val="28"/>
          <w:szCs w:val="28"/>
        </w:rPr>
        <w:t>Сюжетно-ролевая игра «Мой папа- инспектор ДПС»</w:t>
      </w:r>
    </w:p>
    <w:p w:rsidR="00926AC8" w:rsidRPr="005A059F" w:rsidRDefault="00926AC8" w:rsidP="005A059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5A059F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 дождь,непогоду и зной,</w:t>
      </w:r>
    </w:p>
    <w:p w:rsidR="00926AC8" w:rsidRPr="005A059F" w:rsidRDefault="00926AC8" w:rsidP="005A059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5A059F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Всегда на посту постовой!</w:t>
      </w:r>
    </w:p>
    <w:p w:rsidR="00926AC8" w:rsidRPr="005A059F" w:rsidRDefault="00926AC8" w:rsidP="005A059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5A059F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Имеет он значимый вес,</w:t>
      </w:r>
    </w:p>
    <w:p w:rsidR="00926AC8" w:rsidRPr="005A059F" w:rsidRDefault="00926AC8" w:rsidP="005A059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5A059F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Строгий инспектор ДПС.</w:t>
      </w:r>
    </w:p>
    <w:sectPr w:rsidR="00926AC8" w:rsidRPr="005A059F" w:rsidSect="00CD55B1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203E5"/>
    <w:multiLevelType w:val="hybridMultilevel"/>
    <w:tmpl w:val="D242E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72328"/>
    <w:multiLevelType w:val="hybridMultilevel"/>
    <w:tmpl w:val="DF24F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850D2"/>
    <w:multiLevelType w:val="hybridMultilevel"/>
    <w:tmpl w:val="98044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487B3D"/>
    <w:multiLevelType w:val="hybridMultilevel"/>
    <w:tmpl w:val="DF24F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15FA9"/>
    <w:multiLevelType w:val="multilevel"/>
    <w:tmpl w:val="1C4C0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  <w:lvlOverride w:ilvl="0">
      <w:startOverride w:val="2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658E"/>
    <w:rsid w:val="0000394A"/>
    <w:rsid w:val="00071A04"/>
    <w:rsid w:val="0011541A"/>
    <w:rsid w:val="00174D3A"/>
    <w:rsid w:val="0020474C"/>
    <w:rsid w:val="00390B0E"/>
    <w:rsid w:val="00475D7B"/>
    <w:rsid w:val="004D3182"/>
    <w:rsid w:val="004E24FC"/>
    <w:rsid w:val="00530052"/>
    <w:rsid w:val="005A059F"/>
    <w:rsid w:val="007061C1"/>
    <w:rsid w:val="007306C7"/>
    <w:rsid w:val="00865F6D"/>
    <w:rsid w:val="0087658E"/>
    <w:rsid w:val="00926AC8"/>
    <w:rsid w:val="009312F9"/>
    <w:rsid w:val="00950A67"/>
    <w:rsid w:val="009978A2"/>
    <w:rsid w:val="00B036B1"/>
    <w:rsid w:val="00B65E66"/>
    <w:rsid w:val="00C54E03"/>
    <w:rsid w:val="00C95591"/>
    <w:rsid w:val="00CD55B1"/>
    <w:rsid w:val="00CF47A7"/>
    <w:rsid w:val="00E2519A"/>
    <w:rsid w:val="00E62B10"/>
    <w:rsid w:val="00EB796E"/>
    <w:rsid w:val="00EE100C"/>
    <w:rsid w:val="00FF5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591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C54E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C54E03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7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658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D55B1"/>
    <w:rPr>
      <w:rFonts w:cs="Calibri"/>
      <w:lang w:eastAsia="en-US"/>
    </w:rPr>
  </w:style>
  <w:style w:type="paragraph" w:styleId="ListParagraph">
    <w:name w:val="List Paragraph"/>
    <w:basedOn w:val="Normal"/>
    <w:uiPriority w:val="99"/>
    <w:qFormat/>
    <w:rsid w:val="004D318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4D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4D3182"/>
    <w:rPr>
      <w:b/>
      <w:bCs/>
    </w:rPr>
  </w:style>
  <w:style w:type="character" w:styleId="Hyperlink">
    <w:name w:val="Hyperlink"/>
    <w:basedOn w:val="DefaultParagraphFont"/>
    <w:uiPriority w:val="99"/>
    <w:semiHidden/>
    <w:rsid w:val="00C54E0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5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483</Words>
  <Characters>2758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справка по проведению Единого родительского дня в Козьмодемьянском детском саду</dc:title>
  <dc:subject/>
  <dc:creator>Учитель</dc:creator>
  <cp:keywords/>
  <dc:description/>
  <cp:lastModifiedBy>Ученик</cp:lastModifiedBy>
  <cp:revision>2</cp:revision>
  <dcterms:created xsi:type="dcterms:W3CDTF">2019-11-24T06:11:00Z</dcterms:created>
  <dcterms:modified xsi:type="dcterms:W3CDTF">2019-11-24T06:11:00Z</dcterms:modified>
</cp:coreProperties>
</file>