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9E5" w:rsidRPr="00071A04" w:rsidRDefault="004E39E5" w:rsidP="00813177">
      <w:pPr>
        <w:jc w:val="center"/>
        <w:rPr>
          <w:b/>
          <w:bCs/>
          <w:sz w:val="40"/>
          <w:szCs w:val="40"/>
        </w:rPr>
      </w:pPr>
      <w:r w:rsidRPr="00071A04">
        <w:rPr>
          <w:b/>
          <w:bCs/>
          <w:sz w:val="40"/>
          <w:szCs w:val="40"/>
        </w:rPr>
        <w:t>Единый родительский день</w:t>
      </w:r>
    </w:p>
    <w:p w:rsidR="004E39E5" w:rsidRPr="00071A04" w:rsidRDefault="004E39E5" w:rsidP="00813177">
      <w:pPr>
        <w:jc w:val="center"/>
        <w:rPr>
          <w:b/>
          <w:bCs/>
          <w:sz w:val="40"/>
          <w:szCs w:val="40"/>
        </w:rPr>
      </w:pPr>
      <w:r w:rsidRPr="00071A04">
        <w:rPr>
          <w:b/>
          <w:bCs/>
          <w:sz w:val="40"/>
          <w:szCs w:val="40"/>
        </w:rPr>
        <w:t>«Родители реализуют ФГОС»</w:t>
      </w:r>
    </w:p>
    <w:p w:rsidR="004E39E5" w:rsidRDefault="004E39E5" w:rsidP="00813177">
      <w:pPr>
        <w:jc w:val="center"/>
        <w:rPr>
          <w:sz w:val="28"/>
          <w:szCs w:val="28"/>
        </w:rPr>
      </w:pPr>
    </w:p>
    <w:p w:rsidR="004E39E5" w:rsidRDefault="004E39E5" w:rsidP="00813177">
      <w:pPr>
        <w:jc w:val="center"/>
        <w:rPr>
          <w:sz w:val="28"/>
          <w:szCs w:val="28"/>
        </w:rPr>
      </w:pPr>
    </w:p>
    <w:p w:rsidR="004E39E5" w:rsidRPr="00743A19" w:rsidRDefault="004E39E5" w:rsidP="00813177">
      <w:pPr>
        <w:rPr>
          <w:sz w:val="28"/>
          <w:szCs w:val="28"/>
        </w:rPr>
      </w:pPr>
      <w:r w:rsidRPr="00743A19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На активистах мир стоит!</w:t>
      </w:r>
      <w:r w:rsidRPr="00743A19">
        <w:rPr>
          <w:sz w:val="28"/>
          <w:szCs w:val="28"/>
        </w:rPr>
        <w:br/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И садик здесь – не исключение…</w:t>
      </w:r>
      <w:r w:rsidRPr="00743A19">
        <w:rPr>
          <w:sz w:val="28"/>
          <w:szCs w:val="28"/>
        </w:rPr>
        <w:br/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И то, что жизнь у нас кипит –</w:t>
      </w:r>
      <w:r w:rsidRPr="00743A19">
        <w:rPr>
          <w:sz w:val="28"/>
          <w:szCs w:val="28"/>
        </w:rPr>
        <w:br/>
        <w:t xml:space="preserve">                                                 </w:t>
      </w:r>
      <w:r>
        <w:rPr>
          <w:sz w:val="28"/>
          <w:szCs w:val="28"/>
        </w:rPr>
        <w:t xml:space="preserve">                          </w:t>
      </w:r>
      <w:r w:rsidRPr="00743A19">
        <w:rPr>
          <w:sz w:val="28"/>
          <w:szCs w:val="28"/>
        </w:rPr>
        <w:t>Заслуга родителей  без сомненья!</w:t>
      </w:r>
    </w:p>
    <w:p w:rsidR="004E39E5" w:rsidRDefault="004E39E5"/>
    <w:p w:rsidR="004E39E5" w:rsidRDefault="004E39E5"/>
    <w:p w:rsidR="004E39E5" w:rsidRDefault="004E39E5"/>
    <w:p w:rsidR="004E39E5" w:rsidRDefault="004E39E5"/>
    <w:p w:rsidR="004E39E5" w:rsidRDefault="004E39E5">
      <w:r w:rsidRPr="00422A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DSC01498.JPG" style="width:468pt;height:260.25pt;visibility:visible">
            <v:imagedata r:id="rId5" o:title=""/>
          </v:shape>
        </w:pict>
      </w:r>
    </w:p>
    <w:p w:rsidR="004E39E5" w:rsidRDefault="004E39E5"/>
    <w:p w:rsidR="004E39E5" w:rsidRDefault="004E39E5">
      <w:r>
        <w:t xml:space="preserve"> </w:t>
      </w:r>
    </w:p>
    <w:p w:rsidR="004E39E5" w:rsidRDefault="004E39E5"/>
    <w:p w:rsidR="004E39E5" w:rsidRPr="00D64D02" w:rsidRDefault="004E39E5">
      <w:pPr>
        <w:rPr>
          <w:sz w:val="32"/>
          <w:szCs w:val="32"/>
        </w:rPr>
      </w:pPr>
      <w:r w:rsidRPr="00D64D02">
        <w:rPr>
          <w:sz w:val="32"/>
          <w:szCs w:val="32"/>
        </w:rPr>
        <w:t>Утренняя гимнастика с мамой</w:t>
      </w:r>
    </w:p>
    <w:p w:rsidR="004E39E5" w:rsidRPr="00D64D02" w:rsidRDefault="004E39E5">
      <w:pPr>
        <w:rPr>
          <w:sz w:val="32"/>
          <w:szCs w:val="32"/>
        </w:rPr>
      </w:pPr>
    </w:p>
    <w:p w:rsidR="004E39E5" w:rsidRPr="009C3AC1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Здоровье в порядке?</w:t>
      </w:r>
    </w:p>
    <w:p w:rsidR="004E39E5" w:rsidRPr="009C3AC1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Спасибо зарядке!</w:t>
      </w:r>
    </w:p>
    <w:p w:rsidR="004E39E5" w:rsidRPr="009C3AC1" w:rsidRDefault="004E39E5">
      <w:pPr>
        <w:rPr>
          <w:sz w:val="32"/>
          <w:szCs w:val="32"/>
        </w:rPr>
      </w:pPr>
    </w:p>
    <w:p w:rsidR="004E39E5" w:rsidRDefault="004E39E5"/>
    <w:p w:rsidR="004E39E5" w:rsidRDefault="004E39E5"/>
    <w:p w:rsidR="004E39E5" w:rsidRDefault="004E39E5"/>
    <w:p w:rsidR="004E39E5" w:rsidRDefault="004E39E5"/>
    <w:p w:rsidR="004E39E5" w:rsidRDefault="004E39E5"/>
    <w:p w:rsidR="004E39E5" w:rsidRDefault="004E39E5">
      <w:r w:rsidRPr="00422A4D">
        <w:rPr>
          <w:noProof/>
        </w:rPr>
        <w:pict>
          <v:shape id="Рисунок 0" o:spid="_x0000_i1026" type="#_x0000_t75" alt="DSC01482.JPG" style="width:468pt;height:260.25pt;visibility:visible">
            <v:imagedata r:id="rId6" o:title=""/>
          </v:shape>
        </w:pict>
      </w:r>
    </w:p>
    <w:p w:rsidR="004E39E5" w:rsidRPr="00071A04" w:rsidRDefault="004E39E5"/>
    <w:p w:rsidR="004E39E5" w:rsidRPr="009C3AC1" w:rsidRDefault="004E39E5">
      <w:pPr>
        <w:rPr>
          <w:sz w:val="32"/>
          <w:szCs w:val="32"/>
          <w:lang w:val="en-US"/>
        </w:rPr>
      </w:pPr>
    </w:p>
    <w:p w:rsidR="004E39E5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Урок рисования от мамы</w:t>
      </w:r>
    </w:p>
    <w:p w:rsidR="004E39E5" w:rsidRDefault="004E39E5">
      <w:pPr>
        <w:rPr>
          <w:sz w:val="32"/>
          <w:szCs w:val="32"/>
        </w:rPr>
      </w:pPr>
    </w:p>
    <w:p w:rsidR="004E39E5" w:rsidRPr="009C3AC1" w:rsidRDefault="004E39E5">
      <w:pPr>
        <w:rPr>
          <w:sz w:val="32"/>
          <w:szCs w:val="32"/>
        </w:rPr>
      </w:pPr>
    </w:p>
    <w:p w:rsidR="004E39E5" w:rsidRDefault="004E39E5">
      <w:r w:rsidRPr="00422A4D">
        <w:rPr>
          <w:noProof/>
        </w:rPr>
        <w:pict>
          <v:shape id="Рисунок 1" o:spid="_x0000_i1027" type="#_x0000_t75" alt="DSC01486.JPG" style="width:468pt;height:260.25pt;visibility:visible">
            <v:imagedata r:id="rId7" o:title=""/>
          </v:shape>
        </w:pict>
      </w:r>
    </w:p>
    <w:p w:rsidR="004E39E5" w:rsidRDefault="004E39E5"/>
    <w:p w:rsidR="004E39E5" w:rsidRDefault="004E39E5"/>
    <w:p w:rsidR="004E39E5" w:rsidRDefault="004E39E5"/>
    <w:p w:rsidR="004E39E5" w:rsidRPr="009C3AC1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Аппликация «Мой дом»</w:t>
      </w:r>
    </w:p>
    <w:p w:rsidR="004E39E5" w:rsidRDefault="004E39E5">
      <w:pPr>
        <w:rPr>
          <w:lang w:val="en-US"/>
        </w:rPr>
      </w:pPr>
    </w:p>
    <w:p w:rsidR="004E39E5" w:rsidRDefault="004E39E5">
      <w:pPr>
        <w:rPr>
          <w:lang w:val="en-US"/>
        </w:rPr>
      </w:pPr>
    </w:p>
    <w:p w:rsidR="004E39E5" w:rsidRDefault="004E39E5">
      <w:r w:rsidRPr="00422A4D">
        <w:rPr>
          <w:noProof/>
        </w:rPr>
        <w:pict>
          <v:shape id="Рисунок 2" o:spid="_x0000_i1028" type="#_x0000_t75" alt="DSC01492.JPG" style="width:468pt;height:260.25pt;visibility:visible">
            <v:imagedata r:id="rId8" o:title=""/>
          </v:shape>
        </w:pict>
      </w:r>
    </w:p>
    <w:p w:rsidR="004E39E5" w:rsidRDefault="004E39E5"/>
    <w:p w:rsidR="004E39E5" w:rsidRDefault="004E39E5"/>
    <w:p w:rsidR="004E39E5" w:rsidRPr="009C3AC1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С мамой вместе поиграем</w:t>
      </w:r>
    </w:p>
    <w:p w:rsidR="004E39E5" w:rsidRPr="009C3AC1" w:rsidRDefault="004E39E5">
      <w:pPr>
        <w:rPr>
          <w:sz w:val="32"/>
          <w:szCs w:val="32"/>
          <w:lang w:val="en-US"/>
        </w:rPr>
      </w:pPr>
    </w:p>
    <w:p w:rsidR="004E39E5" w:rsidRPr="009C3AC1" w:rsidRDefault="004E39E5"/>
    <w:p w:rsidR="004E39E5" w:rsidRDefault="004E39E5">
      <w:pPr>
        <w:rPr>
          <w:lang w:val="en-US"/>
        </w:rPr>
      </w:pPr>
    </w:p>
    <w:p w:rsidR="004E39E5" w:rsidRDefault="004E39E5">
      <w:r w:rsidRPr="00422A4D">
        <w:rPr>
          <w:noProof/>
        </w:rPr>
        <w:pict>
          <v:shape id="Рисунок 4" o:spid="_x0000_i1029" type="#_x0000_t75" alt="DSC01519.JPG" style="width:468pt;height:260.25pt;visibility:visible">
            <v:imagedata r:id="rId9" o:title=""/>
          </v:shape>
        </w:pict>
      </w:r>
    </w:p>
    <w:p w:rsidR="004E39E5" w:rsidRDefault="004E39E5"/>
    <w:p w:rsidR="004E39E5" w:rsidRDefault="004E39E5"/>
    <w:p w:rsidR="004E39E5" w:rsidRPr="009C3AC1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«Мама, почитай-ка»</w:t>
      </w:r>
    </w:p>
    <w:p w:rsidR="004E39E5" w:rsidRPr="009C3AC1" w:rsidRDefault="004E39E5">
      <w:pPr>
        <w:rPr>
          <w:sz w:val="32"/>
          <w:szCs w:val="32"/>
          <w:lang w:val="en-US"/>
        </w:rPr>
      </w:pPr>
    </w:p>
    <w:p w:rsidR="004E39E5" w:rsidRDefault="004E39E5">
      <w:r w:rsidRPr="00422A4D">
        <w:rPr>
          <w:noProof/>
        </w:rPr>
        <w:pict>
          <v:shape id="Рисунок 5" o:spid="_x0000_i1030" type="#_x0000_t75" alt="DSC01522.JPG" style="width:468pt;height:260.25pt;visibility:visible">
            <v:imagedata r:id="rId10" o:title=""/>
          </v:shape>
        </w:pict>
      </w:r>
    </w:p>
    <w:p w:rsidR="004E39E5" w:rsidRDefault="004E39E5"/>
    <w:p w:rsidR="004E39E5" w:rsidRDefault="004E39E5"/>
    <w:p w:rsidR="004E39E5" w:rsidRDefault="004E39E5"/>
    <w:p w:rsidR="004E39E5" w:rsidRPr="009C3AC1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Дидактическая игра «Собери автомобиль»</w:t>
      </w:r>
    </w:p>
    <w:p w:rsidR="004E39E5" w:rsidRPr="009C3AC1" w:rsidRDefault="004E39E5"/>
    <w:p w:rsidR="004E39E5" w:rsidRDefault="004E39E5">
      <w:pPr>
        <w:rPr>
          <w:lang w:val="en-US"/>
        </w:rPr>
      </w:pPr>
    </w:p>
    <w:p w:rsidR="004E39E5" w:rsidRDefault="004E39E5">
      <w:r w:rsidRPr="00422A4D">
        <w:rPr>
          <w:noProof/>
        </w:rPr>
        <w:pict>
          <v:shape id="Рисунок 6" o:spid="_x0000_i1031" type="#_x0000_t75" alt="DSC01530.JPG" style="width:468pt;height:260.25pt;visibility:visible">
            <v:imagedata r:id="rId11" o:title=""/>
          </v:shape>
        </w:pict>
      </w:r>
    </w:p>
    <w:p w:rsidR="004E39E5" w:rsidRDefault="004E39E5"/>
    <w:p w:rsidR="004E39E5" w:rsidRDefault="004E39E5"/>
    <w:p w:rsidR="004E39E5" w:rsidRPr="009C3AC1" w:rsidRDefault="004E39E5">
      <w:pPr>
        <w:rPr>
          <w:sz w:val="32"/>
          <w:szCs w:val="32"/>
        </w:rPr>
      </w:pPr>
      <w:r w:rsidRPr="009C3AC1">
        <w:rPr>
          <w:sz w:val="32"/>
          <w:szCs w:val="32"/>
        </w:rPr>
        <w:t>Игра – викторина «Угадай-ка»</w:t>
      </w:r>
    </w:p>
    <w:p w:rsidR="004E39E5" w:rsidRPr="007C6C6E" w:rsidRDefault="004E39E5"/>
    <w:p w:rsidR="004E39E5" w:rsidRDefault="004E39E5" w:rsidP="000F421E">
      <w:pPr>
        <w:rPr>
          <w:sz w:val="28"/>
          <w:szCs w:val="28"/>
        </w:rPr>
      </w:pPr>
    </w:p>
    <w:p w:rsidR="004E39E5" w:rsidRDefault="004E39E5" w:rsidP="000F421E">
      <w:pPr>
        <w:rPr>
          <w:sz w:val="28"/>
          <w:szCs w:val="28"/>
        </w:rPr>
      </w:pPr>
    </w:p>
    <w:p w:rsidR="004E39E5" w:rsidRPr="00872E2A" w:rsidRDefault="004E39E5" w:rsidP="000F421E">
      <w:pPr>
        <w:rPr>
          <w:sz w:val="28"/>
          <w:szCs w:val="28"/>
          <w:lang w:val="en-US"/>
        </w:rPr>
      </w:pPr>
    </w:p>
    <w:p w:rsidR="004E39E5" w:rsidRDefault="004E39E5" w:rsidP="007C6C6E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20 ноября 2017 года в Козьмодемьянском детском саду прошел Единый родительский день.</w:t>
      </w:r>
    </w:p>
    <w:p w:rsidR="004E39E5" w:rsidRPr="007C6C6E" w:rsidRDefault="004E39E5" w:rsidP="007C6C6E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C6E">
        <w:rPr>
          <w:color w:val="111111"/>
          <w:sz w:val="28"/>
          <w:szCs w:val="28"/>
        </w:rPr>
        <w:t>Педагоги привлекли </w:t>
      </w:r>
      <w:r w:rsidRPr="00071A04">
        <w:rPr>
          <w:rStyle w:val="Strong"/>
          <w:b w:val="0"/>
          <w:bCs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7C6C6E">
        <w:rPr>
          <w:color w:val="111111"/>
          <w:sz w:val="28"/>
          <w:szCs w:val="28"/>
        </w:rPr>
        <w:t>, которые пожелали побыть в р</w:t>
      </w:r>
      <w:r>
        <w:rPr>
          <w:color w:val="111111"/>
          <w:sz w:val="28"/>
          <w:szCs w:val="28"/>
        </w:rPr>
        <w:t>оли воспитателя</w:t>
      </w:r>
      <w:r w:rsidRPr="007C6C6E">
        <w:rPr>
          <w:color w:val="111111"/>
          <w:sz w:val="28"/>
          <w:szCs w:val="28"/>
        </w:rPr>
        <w:t xml:space="preserve">. </w:t>
      </w:r>
    </w:p>
    <w:p w:rsidR="004E39E5" w:rsidRPr="007C6C6E" w:rsidRDefault="004E39E5" w:rsidP="007C6C6E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6C6E">
        <w:rPr>
          <w:color w:val="111111"/>
          <w:sz w:val="28"/>
          <w:szCs w:val="28"/>
        </w:rPr>
        <w:t>Отзывы </w:t>
      </w:r>
      <w:r w:rsidRPr="00071A04">
        <w:rPr>
          <w:rStyle w:val="Strong"/>
          <w:b w:val="0"/>
          <w:bCs w:val="0"/>
          <w:color w:val="111111"/>
          <w:sz w:val="28"/>
          <w:szCs w:val="28"/>
          <w:bdr w:val="none" w:sz="0" w:space="0" w:color="auto" w:frame="1"/>
        </w:rPr>
        <w:t>родителей самые хорошие</w:t>
      </w:r>
      <w:r w:rsidRPr="00071A04">
        <w:rPr>
          <w:b/>
          <w:bCs/>
          <w:color w:val="111111"/>
          <w:sz w:val="28"/>
          <w:szCs w:val="28"/>
        </w:rPr>
        <w:t>.</w:t>
      </w:r>
      <w:r w:rsidRPr="007C6C6E">
        <w:rPr>
          <w:color w:val="111111"/>
          <w:sz w:val="28"/>
          <w:szCs w:val="28"/>
        </w:rPr>
        <w:t xml:space="preserve"> Те, кто побывал в роли воспитателя, сказали, что было интересно, поучительно, ответственно и хотелось бы еще. Те, кто был на совместных </w:t>
      </w:r>
      <w:r w:rsidRPr="00D64D02">
        <w:rPr>
          <w:color w:val="111111"/>
          <w:sz w:val="28"/>
          <w:szCs w:val="28"/>
          <w:bdr w:val="none" w:sz="0" w:space="0" w:color="auto" w:frame="1"/>
        </w:rPr>
        <w:t>мероприятиях</w:t>
      </w:r>
      <w:r>
        <w:rPr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color w:val="111111"/>
          <w:sz w:val="28"/>
          <w:szCs w:val="28"/>
        </w:rPr>
        <w:t xml:space="preserve"> </w:t>
      </w:r>
      <w:r w:rsidRPr="007C6C6E">
        <w:rPr>
          <w:color w:val="111111"/>
          <w:sz w:val="28"/>
          <w:szCs w:val="28"/>
        </w:rPr>
        <w:t>пожелали, чтобы такие формы продолжались, было интересно, увлекательно и поучительно.</w:t>
      </w:r>
    </w:p>
    <w:p w:rsidR="004E39E5" w:rsidRDefault="004E39E5" w:rsidP="000F421E">
      <w:pPr>
        <w:rPr>
          <w:sz w:val="28"/>
          <w:szCs w:val="28"/>
        </w:rPr>
      </w:pPr>
    </w:p>
    <w:p w:rsidR="004E39E5" w:rsidRDefault="004E39E5" w:rsidP="000F421E">
      <w:pPr>
        <w:rPr>
          <w:sz w:val="28"/>
          <w:szCs w:val="28"/>
        </w:rPr>
      </w:pPr>
      <w:r>
        <w:rPr>
          <w:sz w:val="28"/>
          <w:szCs w:val="28"/>
        </w:rPr>
        <w:t>Родители стали активными участниками всех дел в группах, непременными помощниками, научились взаимодействовать друг с другом в роли игровых партнеров.</w:t>
      </w:r>
    </w:p>
    <w:p w:rsidR="004E39E5" w:rsidRDefault="004E39E5" w:rsidP="000F421E">
      <w:pPr>
        <w:rPr>
          <w:sz w:val="28"/>
          <w:szCs w:val="28"/>
        </w:rPr>
      </w:pPr>
      <w:r>
        <w:rPr>
          <w:sz w:val="28"/>
          <w:szCs w:val="28"/>
        </w:rPr>
        <w:t>Было очень приятно видеть счастливые глаза родителей и бабушек.</w:t>
      </w:r>
      <w:r>
        <w:rPr>
          <w:sz w:val="28"/>
          <w:szCs w:val="28"/>
        </w:rPr>
        <w:br/>
      </w:r>
    </w:p>
    <w:p w:rsidR="004E39E5" w:rsidRDefault="004E39E5" w:rsidP="000F421E">
      <w:pPr>
        <w:rPr>
          <w:sz w:val="28"/>
          <w:szCs w:val="28"/>
        </w:rPr>
      </w:pPr>
      <w:r>
        <w:rPr>
          <w:sz w:val="28"/>
          <w:szCs w:val="28"/>
        </w:rPr>
        <w:t>Количество участников Единого родительского дня:</w:t>
      </w:r>
    </w:p>
    <w:p w:rsidR="004E39E5" w:rsidRDefault="004E39E5" w:rsidP="000F421E">
      <w:pPr>
        <w:rPr>
          <w:sz w:val="28"/>
          <w:szCs w:val="28"/>
        </w:rPr>
      </w:pPr>
    </w:p>
    <w:p w:rsidR="004E39E5" w:rsidRDefault="004E39E5" w:rsidP="000F421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Детей -  30</w:t>
      </w:r>
    </w:p>
    <w:p w:rsidR="004E39E5" w:rsidRDefault="004E39E5" w:rsidP="000F421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Родителей – 14</w:t>
      </w:r>
    </w:p>
    <w:p w:rsidR="004E39E5" w:rsidRDefault="004E39E5" w:rsidP="000F421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Педагогов - 3</w:t>
      </w:r>
    </w:p>
    <w:p w:rsidR="004E39E5" w:rsidRPr="00FB466A" w:rsidRDefault="004E39E5">
      <w:pPr>
        <w:rPr>
          <w:lang w:val="en-US"/>
        </w:rPr>
      </w:pPr>
    </w:p>
    <w:sectPr w:rsidR="004E39E5" w:rsidRPr="00FB466A" w:rsidSect="005F7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850D2"/>
    <w:multiLevelType w:val="hybridMultilevel"/>
    <w:tmpl w:val="98044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66A"/>
    <w:rsid w:val="00000AB9"/>
    <w:rsid w:val="0000105C"/>
    <w:rsid w:val="00001CD3"/>
    <w:rsid w:val="00003C5E"/>
    <w:rsid w:val="000040FD"/>
    <w:rsid w:val="00004347"/>
    <w:rsid w:val="00005F8F"/>
    <w:rsid w:val="000074E2"/>
    <w:rsid w:val="00010378"/>
    <w:rsid w:val="00011F4A"/>
    <w:rsid w:val="00013D22"/>
    <w:rsid w:val="0001466D"/>
    <w:rsid w:val="00014673"/>
    <w:rsid w:val="00015A1C"/>
    <w:rsid w:val="000201A7"/>
    <w:rsid w:val="000202D5"/>
    <w:rsid w:val="00020BD9"/>
    <w:rsid w:val="000219EA"/>
    <w:rsid w:val="00021ABE"/>
    <w:rsid w:val="00022A3F"/>
    <w:rsid w:val="00026A74"/>
    <w:rsid w:val="0002786E"/>
    <w:rsid w:val="000279B3"/>
    <w:rsid w:val="00027FE4"/>
    <w:rsid w:val="00030171"/>
    <w:rsid w:val="0003073D"/>
    <w:rsid w:val="00030D2F"/>
    <w:rsid w:val="000312B8"/>
    <w:rsid w:val="00032B48"/>
    <w:rsid w:val="00036DE8"/>
    <w:rsid w:val="00036F47"/>
    <w:rsid w:val="0003754E"/>
    <w:rsid w:val="000378A6"/>
    <w:rsid w:val="000379FE"/>
    <w:rsid w:val="00040A94"/>
    <w:rsid w:val="00041D6D"/>
    <w:rsid w:val="00041E39"/>
    <w:rsid w:val="000420F1"/>
    <w:rsid w:val="000429BC"/>
    <w:rsid w:val="00043C0F"/>
    <w:rsid w:val="000441DC"/>
    <w:rsid w:val="00044B0B"/>
    <w:rsid w:val="00045088"/>
    <w:rsid w:val="00045607"/>
    <w:rsid w:val="00046A65"/>
    <w:rsid w:val="00046E18"/>
    <w:rsid w:val="00046FE7"/>
    <w:rsid w:val="00047E7D"/>
    <w:rsid w:val="00050152"/>
    <w:rsid w:val="00051FCE"/>
    <w:rsid w:val="00052956"/>
    <w:rsid w:val="000532A2"/>
    <w:rsid w:val="00053931"/>
    <w:rsid w:val="00054147"/>
    <w:rsid w:val="00055388"/>
    <w:rsid w:val="000553C9"/>
    <w:rsid w:val="000563EB"/>
    <w:rsid w:val="0005691D"/>
    <w:rsid w:val="00057581"/>
    <w:rsid w:val="00057FB0"/>
    <w:rsid w:val="00060F5F"/>
    <w:rsid w:val="000624D6"/>
    <w:rsid w:val="00063684"/>
    <w:rsid w:val="0006391C"/>
    <w:rsid w:val="00064E37"/>
    <w:rsid w:val="000655B4"/>
    <w:rsid w:val="00065E73"/>
    <w:rsid w:val="0006780F"/>
    <w:rsid w:val="0007041D"/>
    <w:rsid w:val="00071A04"/>
    <w:rsid w:val="00071FED"/>
    <w:rsid w:val="00072AE1"/>
    <w:rsid w:val="00074FD8"/>
    <w:rsid w:val="00075D1E"/>
    <w:rsid w:val="00077E18"/>
    <w:rsid w:val="00080871"/>
    <w:rsid w:val="0008139D"/>
    <w:rsid w:val="000818F0"/>
    <w:rsid w:val="00081A5D"/>
    <w:rsid w:val="00082935"/>
    <w:rsid w:val="00083E33"/>
    <w:rsid w:val="00083FF0"/>
    <w:rsid w:val="000842E4"/>
    <w:rsid w:val="00085C50"/>
    <w:rsid w:val="00086FE8"/>
    <w:rsid w:val="00087ED3"/>
    <w:rsid w:val="00091165"/>
    <w:rsid w:val="000913B2"/>
    <w:rsid w:val="0009153B"/>
    <w:rsid w:val="000915DF"/>
    <w:rsid w:val="00091A17"/>
    <w:rsid w:val="00091DA4"/>
    <w:rsid w:val="000923BB"/>
    <w:rsid w:val="00092859"/>
    <w:rsid w:val="000928F0"/>
    <w:rsid w:val="00093268"/>
    <w:rsid w:val="00094202"/>
    <w:rsid w:val="00094E8B"/>
    <w:rsid w:val="00096A18"/>
    <w:rsid w:val="000971ED"/>
    <w:rsid w:val="0009775B"/>
    <w:rsid w:val="000A06D9"/>
    <w:rsid w:val="000A0E15"/>
    <w:rsid w:val="000A12D9"/>
    <w:rsid w:val="000A141F"/>
    <w:rsid w:val="000A22BE"/>
    <w:rsid w:val="000A3CCC"/>
    <w:rsid w:val="000A45FD"/>
    <w:rsid w:val="000A4CDE"/>
    <w:rsid w:val="000A67BE"/>
    <w:rsid w:val="000A6B70"/>
    <w:rsid w:val="000A79B0"/>
    <w:rsid w:val="000A7ABF"/>
    <w:rsid w:val="000B1B5D"/>
    <w:rsid w:val="000B236C"/>
    <w:rsid w:val="000B246C"/>
    <w:rsid w:val="000B4A00"/>
    <w:rsid w:val="000B68AF"/>
    <w:rsid w:val="000B6BCC"/>
    <w:rsid w:val="000B7873"/>
    <w:rsid w:val="000C2908"/>
    <w:rsid w:val="000C31E0"/>
    <w:rsid w:val="000C48A8"/>
    <w:rsid w:val="000C6A76"/>
    <w:rsid w:val="000C6FF5"/>
    <w:rsid w:val="000C70F7"/>
    <w:rsid w:val="000C711B"/>
    <w:rsid w:val="000C772A"/>
    <w:rsid w:val="000D187A"/>
    <w:rsid w:val="000D2648"/>
    <w:rsid w:val="000D407D"/>
    <w:rsid w:val="000D5201"/>
    <w:rsid w:val="000D59B8"/>
    <w:rsid w:val="000D63DC"/>
    <w:rsid w:val="000D6766"/>
    <w:rsid w:val="000D755F"/>
    <w:rsid w:val="000E0C10"/>
    <w:rsid w:val="000E1962"/>
    <w:rsid w:val="000E1B68"/>
    <w:rsid w:val="000E2CA2"/>
    <w:rsid w:val="000E3862"/>
    <w:rsid w:val="000E3F85"/>
    <w:rsid w:val="000E4255"/>
    <w:rsid w:val="000E55B8"/>
    <w:rsid w:val="000E6ABC"/>
    <w:rsid w:val="000E6F8B"/>
    <w:rsid w:val="000F2D8F"/>
    <w:rsid w:val="000F32E4"/>
    <w:rsid w:val="000F3B19"/>
    <w:rsid w:val="000F421E"/>
    <w:rsid w:val="000F52F8"/>
    <w:rsid w:val="000F55F2"/>
    <w:rsid w:val="000F5E0C"/>
    <w:rsid w:val="000F64F1"/>
    <w:rsid w:val="000F71C6"/>
    <w:rsid w:val="000F7AB5"/>
    <w:rsid w:val="000F7F97"/>
    <w:rsid w:val="00100B14"/>
    <w:rsid w:val="0010149D"/>
    <w:rsid w:val="0010279F"/>
    <w:rsid w:val="00102C09"/>
    <w:rsid w:val="00102DCC"/>
    <w:rsid w:val="00103CCF"/>
    <w:rsid w:val="0010421A"/>
    <w:rsid w:val="00104861"/>
    <w:rsid w:val="0010611D"/>
    <w:rsid w:val="0010619E"/>
    <w:rsid w:val="00106C48"/>
    <w:rsid w:val="001105AB"/>
    <w:rsid w:val="001107ED"/>
    <w:rsid w:val="00110A1B"/>
    <w:rsid w:val="00111055"/>
    <w:rsid w:val="00112225"/>
    <w:rsid w:val="001145A9"/>
    <w:rsid w:val="001147F7"/>
    <w:rsid w:val="0011491B"/>
    <w:rsid w:val="00114F6C"/>
    <w:rsid w:val="0011604D"/>
    <w:rsid w:val="001164EF"/>
    <w:rsid w:val="00116ABC"/>
    <w:rsid w:val="00116C23"/>
    <w:rsid w:val="00116D12"/>
    <w:rsid w:val="00116E63"/>
    <w:rsid w:val="001178F9"/>
    <w:rsid w:val="0012002C"/>
    <w:rsid w:val="001208AA"/>
    <w:rsid w:val="001209D3"/>
    <w:rsid w:val="0012270B"/>
    <w:rsid w:val="00122CF1"/>
    <w:rsid w:val="00123AFC"/>
    <w:rsid w:val="00123FCF"/>
    <w:rsid w:val="00124333"/>
    <w:rsid w:val="00124F6F"/>
    <w:rsid w:val="0012689B"/>
    <w:rsid w:val="00126C13"/>
    <w:rsid w:val="00127373"/>
    <w:rsid w:val="00127DF6"/>
    <w:rsid w:val="00127E0F"/>
    <w:rsid w:val="00130026"/>
    <w:rsid w:val="001303FA"/>
    <w:rsid w:val="00132574"/>
    <w:rsid w:val="00132E3E"/>
    <w:rsid w:val="00133A1A"/>
    <w:rsid w:val="00134335"/>
    <w:rsid w:val="00134FE7"/>
    <w:rsid w:val="0013579D"/>
    <w:rsid w:val="00135D82"/>
    <w:rsid w:val="00137920"/>
    <w:rsid w:val="00137989"/>
    <w:rsid w:val="00140FEF"/>
    <w:rsid w:val="001419F5"/>
    <w:rsid w:val="0014235D"/>
    <w:rsid w:val="00144966"/>
    <w:rsid w:val="001449C3"/>
    <w:rsid w:val="00144FFF"/>
    <w:rsid w:val="001463AE"/>
    <w:rsid w:val="00147553"/>
    <w:rsid w:val="0015015E"/>
    <w:rsid w:val="00151CA9"/>
    <w:rsid w:val="00151CB4"/>
    <w:rsid w:val="001526DB"/>
    <w:rsid w:val="00152C82"/>
    <w:rsid w:val="00153E22"/>
    <w:rsid w:val="00154D81"/>
    <w:rsid w:val="001552B4"/>
    <w:rsid w:val="001564EC"/>
    <w:rsid w:val="0015699D"/>
    <w:rsid w:val="00157DC5"/>
    <w:rsid w:val="00161E93"/>
    <w:rsid w:val="00162350"/>
    <w:rsid w:val="001627F3"/>
    <w:rsid w:val="00162AD8"/>
    <w:rsid w:val="00163049"/>
    <w:rsid w:val="00163E63"/>
    <w:rsid w:val="001649DE"/>
    <w:rsid w:val="00164F85"/>
    <w:rsid w:val="00165AFA"/>
    <w:rsid w:val="00167077"/>
    <w:rsid w:val="00167292"/>
    <w:rsid w:val="001673DF"/>
    <w:rsid w:val="00167B49"/>
    <w:rsid w:val="00167C8F"/>
    <w:rsid w:val="0017075D"/>
    <w:rsid w:val="00170CD3"/>
    <w:rsid w:val="00170EE3"/>
    <w:rsid w:val="00170F2F"/>
    <w:rsid w:val="00170FB8"/>
    <w:rsid w:val="00171AB0"/>
    <w:rsid w:val="00171FA2"/>
    <w:rsid w:val="001735E7"/>
    <w:rsid w:val="001742AA"/>
    <w:rsid w:val="0017431D"/>
    <w:rsid w:val="0017468E"/>
    <w:rsid w:val="00176B27"/>
    <w:rsid w:val="00177BDD"/>
    <w:rsid w:val="00181F62"/>
    <w:rsid w:val="001860A6"/>
    <w:rsid w:val="00187291"/>
    <w:rsid w:val="0018729C"/>
    <w:rsid w:val="0018787F"/>
    <w:rsid w:val="00187AE1"/>
    <w:rsid w:val="00187D68"/>
    <w:rsid w:val="0019122F"/>
    <w:rsid w:val="00192940"/>
    <w:rsid w:val="00197596"/>
    <w:rsid w:val="00197EC6"/>
    <w:rsid w:val="001A0BB6"/>
    <w:rsid w:val="001A1304"/>
    <w:rsid w:val="001A3017"/>
    <w:rsid w:val="001A3C1D"/>
    <w:rsid w:val="001A48BD"/>
    <w:rsid w:val="001A4C33"/>
    <w:rsid w:val="001A57CF"/>
    <w:rsid w:val="001A683A"/>
    <w:rsid w:val="001A78AC"/>
    <w:rsid w:val="001A7B74"/>
    <w:rsid w:val="001A7DBF"/>
    <w:rsid w:val="001B00EA"/>
    <w:rsid w:val="001B0E60"/>
    <w:rsid w:val="001B0F34"/>
    <w:rsid w:val="001B1129"/>
    <w:rsid w:val="001B19E4"/>
    <w:rsid w:val="001B2276"/>
    <w:rsid w:val="001B2E69"/>
    <w:rsid w:val="001B341C"/>
    <w:rsid w:val="001B34EF"/>
    <w:rsid w:val="001B37DF"/>
    <w:rsid w:val="001B3A2C"/>
    <w:rsid w:val="001B3B88"/>
    <w:rsid w:val="001B4431"/>
    <w:rsid w:val="001B4E9A"/>
    <w:rsid w:val="001B512E"/>
    <w:rsid w:val="001B6680"/>
    <w:rsid w:val="001B6D88"/>
    <w:rsid w:val="001B6D93"/>
    <w:rsid w:val="001B714C"/>
    <w:rsid w:val="001B7472"/>
    <w:rsid w:val="001B79A6"/>
    <w:rsid w:val="001C0994"/>
    <w:rsid w:val="001C125C"/>
    <w:rsid w:val="001C155B"/>
    <w:rsid w:val="001C1AF6"/>
    <w:rsid w:val="001C1F19"/>
    <w:rsid w:val="001C22DE"/>
    <w:rsid w:val="001C2921"/>
    <w:rsid w:val="001C2B5D"/>
    <w:rsid w:val="001C38D7"/>
    <w:rsid w:val="001C406D"/>
    <w:rsid w:val="001C56F0"/>
    <w:rsid w:val="001C5CE7"/>
    <w:rsid w:val="001C5CF7"/>
    <w:rsid w:val="001C6E37"/>
    <w:rsid w:val="001C7521"/>
    <w:rsid w:val="001C7846"/>
    <w:rsid w:val="001D2907"/>
    <w:rsid w:val="001D29EA"/>
    <w:rsid w:val="001D3140"/>
    <w:rsid w:val="001D338A"/>
    <w:rsid w:val="001D3BF7"/>
    <w:rsid w:val="001D4297"/>
    <w:rsid w:val="001D4508"/>
    <w:rsid w:val="001D4D67"/>
    <w:rsid w:val="001D59E0"/>
    <w:rsid w:val="001D5AF8"/>
    <w:rsid w:val="001D6224"/>
    <w:rsid w:val="001D7199"/>
    <w:rsid w:val="001D7954"/>
    <w:rsid w:val="001D7A65"/>
    <w:rsid w:val="001E0C34"/>
    <w:rsid w:val="001E180A"/>
    <w:rsid w:val="001E19AC"/>
    <w:rsid w:val="001E2326"/>
    <w:rsid w:val="001E27DB"/>
    <w:rsid w:val="001E2AF8"/>
    <w:rsid w:val="001E467C"/>
    <w:rsid w:val="001E6188"/>
    <w:rsid w:val="001E7A2A"/>
    <w:rsid w:val="001E7CD8"/>
    <w:rsid w:val="001E7E72"/>
    <w:rsid w:val="001F0226"/>
    <w:rsid w:val="001F195D"/>
    <w:rsid w:val="001F2381"/>
    <w:rsid w:val="001F30AE"/>
    <w:rsid w:val="001F37C4"/>
    <w:rsid w:val="001F444A"/>
    <w:rsid w:val="001F5601"/>
    <w:rsid w:val="001F6A25"/>
    <w:rsid w:val="001F7AB3"/>
    <w:rsid w:val="001F7CBF"/>
    <w:rsid w:val="0020063D"/>
    <w:rsid w:val="0020067B"/>
    <w:rsid w:val="00200925"/>
    <w:rsid w:val="00201151"/>
    <w:rsid w:val="00201C46"/>
    <w:rsid w:val="00202306"/>
    <w:rsid w:val="0020265C"/>
    <w:rsid w:val="00202F7E"/>
    <w:rsid w:val="002030CD"/>
    <w:rsid w:val="0020344C"/>
    <w:rsid w:val="0020390A"/>
    <w:rsid w:val="00203DC0"/>
    <w:rsid w:val="002042E6"/>
    <w:rsid w:val="0020442B"/>
    <w:rsid w:val="0020483B"/>
    <w:rsid w:val="00204A6D"/>
    <w:rsid w:val="00205055"/>
    <w:rsid w:val="002056C6"/>
    <w:rsid w:val="002101F4"/>
    <w:rsid w:val="00213004"/>
    <w:rsid w:val="002138A8"/>
    <w:rsid w:val="0021413D"/>
    <w:rsid w:val="002149D8"/>
    <w:rsid w:val="0021593B"/>
    <w:rsid w:val="00216D97"/>
    <w:rsid w:val="00217499"/>
    <w:rsid w:val="002208AC"/>
    <w:rsid w:val="0022138D"/>
    <w:rsid w:val="002224ED"/>
    <w:rsid w:val="00222A62"/>
    <w:rsid w:val="00222D36"/>
    <w:rsid w:val="00222D3D"/>
    <w:rsid w:val="00222DB0"/>
    <w:rsid w:val="00222E2C"/>
    <w:rsid w:val="00223814"/>
    <w:rsid w:val="00224AC6"/>
    <w:rsid w:val="0022511C"/>
    <w:rsid w:val="0022670A"/>
    <w:rsid w:val="00230E0F"/>
    <w:rsid w:val="00231A77"/>
    <w:rsid w:val="00231BEC"/>
    <w:rsid w:val="00232B9B"/>
    <w:rsid w:val="00232E7E"/>
    <w:rsid w:val="002341B8"/>
    <w:rsid w:val="0023491C"/>
    <w:rsid w:val="00234A9E"/>
    <w:rsid w:val="0023560E"/>
    <w:rsid w:val="00237B2B"/>
    <w:rsid w:val="00240643"/>
    <w:rsid w:val="00241379"/>
    <w:rsid w:val="0024298C"/>
    <w:rsid w:val="002442D0"/>
    <w:rsid w:val="002445E2"/>
    <w:rsid w:val="00245C52"/>
    <w:rsid w:val="002471F7"/>
    <w:rsid w:val="0024736D"/>
    <w:rsid w:val="00250AE0"/>
    <w:rsid w:val="00250FA8"/>
    <w:rsid w:val="00252E0D"/>
    <w:rsid w:val="00253FB0"/>
    <w:rsid w:val="002542D2"/>
    <w:rsid w:val="002546AC"/>
    <w:rsid w:val="00254BE2"/>
    <w:rsid w:val="002562FA"/>
    <w:rsid w:val="0025723A"/>
    <w:rsid w:val="002575F2"/>
    <w:rsid w:val="00262608"/>
    <w:rsid w:val="00264486"/>
    <w:rsid w:val="002650C0"/>
    <w:rsid w:val="00265267"/>
    <w:rsid w:val="002655A7"/>
    <w:rsid w:val="00266024"/>
    <w:rsid w:val="00266B4F"/>
    <w:rsid w:val="00266E94"/>
    <w:rsid w:val="0026746E"/>
    <w:rsid w:val="002710F3"/>
    <w:rsid w:val="00271495"/>
    <w:rsid w:val="002715E8"/>
    <w:rsid w:val="002736B8"/>
    <w:rsid w:val="002747D4"/>
    <w:rsid w:val="00274D4F"/>
    <w:rsid w:val="0028073C"/>
    <w:rsid w:val="00280D92"/>
    <w:rsid w:val="002821CE"/>
    <w:rsid w:val="00282524"/>
    <w:rsid w:val="0028321A"/>
    <w:rsid w:val="0028373B"/>
    <w:rsid w:val="002839DE"/>
    <w:rsid w:val="00286AEF"/>
    <w:rsid w:val="00286D6A"/>
    <w:rsid w:val="0029025E"/>
    <w:rsid w:val="00290664"/>
    <w:rsid w:val="00291199"/>
    <w:rsid w:val="0029501C"/>
    <w:rsid w:val="00295131"/>
    <w:rsid w:val="002A1195"/>
    <w:rsid w:val="002A1DB2"/>
    <w:rsid w:val="002A1E2D"/>
    <w:rsid w:val="002A2757"/>
    <w:rsid w:val="002A2DE7"/>
    <w:rsid w:val="002A2E0B"/>
    <w:rsid w:val="002A3C26"/>
    <w:rsid w:val="002A3FA7"/>
    <w:rsid w:val="002A5CA6"/>
    <w:rsid w:val="002A6350"/>
    <w:rsid w:val="002A6AAF"/>
    <w:rsid w:val="002A74AC"/>
    <w:rsid w:val="002B09B2"/>
    <w:rsid w:val="002B0A77"/>
    <w:rsid w:val="002B0FF5"/>
    <w:rsid w:val="002B1A64"/>
    <w:rsid w:val="002B1FDB"/>
    <w:rsid w:val="002B2618"/>
    <w:rsid w:val="002B2778"/>
    <w:rsid w:val="002B335A"/>
    <w:rsid w:val="002B3B1A"/>
    <w:rsid w:val="002B3C49"/>
    <w:rsid w:val="002B4062"/>
    <w:rsid w:val="002B4A0C"/>
    <w:rsid w:val="002B65CD"/>
    <w:rsid w:val="002B6BF5"/>
    <w:rsid w:val="002B76F3"/>
    <w:rsid w:val="002C0015"/>
    <w:rsid w:val="002C1786"/>
    <w:rsid w:val="002C17BC"/>
    <w:rsid w:val="002C17D1"/>
    <w:rsid w:val="002C26ED"/>
    <w:rsid w:val="002C2964"/>
    <w:rsid w:val="002C2B05"/>
    <w:rsid w:val="002C395A"/>
    <w:rsid w:val="002C39D6"/>
    <w:rsid w:val="002C4400"/>
    <w:rsid w:val="002C652E"/>
    <w:rsid w:val="002C67B9"/>
    <w:rsid w:val="002C744F"/>
    <w:rsid w:val="002C7B34"/>
    <w:rsid w:val="002C7F32"/>
    <w:rsid w:val="002D0776"/>
    <w:rsid w:val="002D092D"/>
    <w:rsid w:val="002D0CB8"/>
    <w:rsid w:val="002D1345"/>
    <w:rsid w:val="002D30DF"/>
    <w:rsid w:val="002D33D4"/>
    <w:rsid w:val="002D35E3"/>
    <w:rsid w:val="002D39E1"/>
    <w:rsid w:val="002D4C95"/>
    <w:rsid w:val="002D4E91"/>
    <w:rsid w:val="002D5DFC"/>
    <w:rsid w:val="002D6A4E"/>
    <w:rsid w:val="002D7DAB"/>
    <w:rsid w:val="002D7F52"/>
    <w:rsid w:val="002E06C3"/>
    <w:rsid w:val="002E0795"/>
    <w:rsid w:val="002E0A0D"/>
    <w:rsid w:val="002E1034"/>
    <w:rsid w:val="002E1CEB"/>
    <w:rsid w:val="002E40A5"/>
    <w:rsid w:val="002E5592"/>
    <w:rsid w:val="002F0D44"/>
    <w:rsid w:val="002F1CC9"/>
    <w:rsid w:val="002F1EED"/>
    <w:rsid w:val="002F28F4"/>
    <w:rsid w:val="002F3291"/>
    <w:rsid w:val="002F32DF"/>
    <w:rsid w:val="002F36FF"/>
    <w:rsid w:val="002F6852"/>
    <w:rsid w:val="002F7386"/>
    <w:rsid w:val="002F74E1"/>
    <w:rsid w:val="002F77D1"/>
    <w:rsid w:val="002F789E"/>
    <w:rsid w:val="002F7D1B"/>
    <w:rsid w:val="002F7DE4"/>
    <w:rsid w:val="003000EF"/>
    <w:rsid w:val="0030011F"/>
    <w:rsid w:val="003003F7"/>
    <w:rsid w:val="0030088B"/>
    <w:rsid w:val="003019E7"/>
    <w:rsid w:val="00301AA5"/>
    <w:rsid w:val="00301B66"/>
    <w:rsid w:val="00301C0A"/>
    <w:rsid w:val="00301CD5"/>
    <w:rsid w:val="00302AEB"/>
    <w:rsid w:val="00303443"/>
    <w:rsid w:val="00306A03"/>
    <w:rsid w:val="00307122"/>
    <w:rsid w:val="00312163"/>
    <w:rsid w:val="003128AE"/>
    <w:rsid w:val="00312CD0"/>
    <w:rsid w:val="003137D3"/>
    <w:rsid w:val="00314663"/>
    <w:rsid w:val="00314F04"/>
    <w:rsid w:val="00320259"/>
    <w:rsid w:val="00320AEE"/>
    <w:rsid w:val="00320DB2"/>
    <w:rsid w:val="003215DE"/>
    <w:rsid w:val="00321998"/>
    <w:rsid w:val="0032262B"/>
    <w:rsid w:val="00322AA7"/>
    <w:rsid w:val="00324FC6"/>
    <w:rsid w:val="00327CA4"/>
    <w:rsid w:val="00330AB9"/>
    <w:rsid w:val="00330B3D"/>
    <w:rsid w:val="00330DD1"/>
    <w:rsid w:val="00332740"/>
    <w:rsid w:val="00332FF2"/>
    <w:rsid w:val="0033311E"/>
    <w:rsid w:val="00334102"/>
    <w:rsid w:val="003346AC"/>
    <w:rsid w:val="0033738E"/>
    <w:rsid w:val="0033785F"/>
    <w:rsid w:val="003401E1"/>
    <w:rsid w:val="00340880"/>
    <w:rsid w:val="00341AE0"/>
    <w:rsid w:val="00341B9E"/>
    <w:rsid w:val="003442F2"/>
    <w:rsid w:val="003452EA"/>
    <w:rsid w:val="00345458"/>
    <w:rsid w:val="00345954"/>
    <w:rsid w:val="00347655"/>
    <w:rsid w:val="003500FD"/>
    <w:rsid w:val="0035037B"/>
    <w:rsid w:val="00350672"/>
    <w:rsid w:val="00351FE5"/>
    <w:rsid w:val="00353755"/>
    <w:rsid w:val="00353C19"/>
    <w:rsid w:val="0035565D"/>
    <w:rsid w:val="00355C9B"/>
    <w:rsid w:val="00356408"/>
    <w:rsid w:val="00357B1C"/>
    <w:rsid w:val="00360945"/>
    <w:rsid w:val="00360B96"/>
    <w:rsid w:val="00360DDF"/>
    <w:rsid w:val="00360DEF"/>
    <w:rsid w:val="003629B6"/>
    <w:rsid w:val="00362F13"/>
    <w:rsid w:val="003637A2"/>
    <w:rsid w:val="00364DC6"/>
    <w:rsid w:val="00365686"/>
    <w:rsid w:val="00365C88"/>
    <w:rsid w:val="00366B2D"/>
    <w:rsid w:val="00367164"/>
    <w:rsid w:val="003678B5"/>
    <w:rsid w:val="0037086F"/>
    <w:rsid w:val="00370F5A"/>
    <w:rsid w:val="00372174"/>
    <w:rsid w:val="00372EFC"/>
    <w:rsid w:val="00373264"/>
    <w:rsid w:val="00373763"/>
    <w:rsid w:val="00373A84"/>
    <w:rsid w:val="00373E88"/>
    <w:rsid w:val="00374B69"/>
    <w:rsid w:val="00374C79"/>
    <w:rsid w:val="00375100"/>
    <w:rsid w:val="00375DF9"/>
    <w:rsid w:val="003769E6"/>
    <w:rsid w:val="0037769D"/>
    <w:rsid w:val="003802E5"/>
    <w:rsid w:val="003809D1"/>
    <w:rsid w:val="00380B10"/>
    <w:rsid w:val="00380E33"/>
    <w:rsid w:val="003810ED"/>
    <w:rsid w:val="00381A54"/>
    <w:rsid w:val="00382390"/>
    <w:rsid w:val="00383CA5"/>
    <w:rsid w:val="003852F2"/>
    <w:rsid w:val="003853E9"/>
    <w:rsid w:val="0038595E"/>
    <w:rsid w:val="00386383"/>
    <w:rsid w:val="003875E7"/>
    <w:rsid w:val="003878A0"/>
    <w:rsid w:val="00387D2B"/>
    <w:rsid w:val="00387EDD"/>
    <w:rsid w:val="00390B6B"/>
    <w:rsid w:val="003911AE"/>
    <w:rsid w:val="003933D7"/>
    <w:rsid w:val="0039363D"/>
    <w:rsid w:val="0039557A"/>
    <w:rsid w:val="00395D61"/>
    <w:rsid w:val="00396113"/>
    <w:rsid w:val="0039673B"/>
    <w:rsid w:val="00397869"/>
    <w:rsid w:val="003A0236"/>
    <w:rsid w:val="003A0A26"/>
    <w:rsid w:val="003A115A"/>
    <w:rsid w:val="003A196B"/>
    <w:rsid w:val="003A1C37"/>
    <w:rsid w:val="003A2E6E"/>
    <w:rsid w:val="003A2F41"/>
    <w:rsid w:val="003A407F"/>
    <w:rsid w:val="003A4B2B"/>
    <w:rsid w:val="003A6412"/>
    <w:rsid w:val="003A6557"/>
    <w:rsid w:val="003A66CD"/>
    <w:rsid w:val="003A70B6"/>
    <w:rsid w:val="003A710E"/>
    <w:rsid w:val="003B1F14"/>
    <w:rsid w:val="003B24C1"/>
    <w:rsid w:val="003B3688"/>
    <w:rsid w:val="003B3EE0"/>
    <w:rsid w:val="003B4673"/>
    <w:rsid w:val="003B4944"/>
    <w:rsid w:val="003B55B4"/>
    <w:rsid w:val="003B5BCA"/>
    <w:rsid w:val="003B5FB4"/>
    <w:rsid w:val="003B7112"/>
    <w:rsid w:val="003C006E"/>
    <w:rsid w:val="003C1994"/>
    <w:rsid w:val="003C201B"/>
    <w:rsid w:val="003C23D2"/>
    <w:rsid w:val="003C2B90"/>
    <w:rsid w:val="003C4091"/>
    <w:rsid w:val="003C4AEE"/>
    <w:rsid w:val="003C4E44"/>
    <w:rsid w:val="003C6409"/>
    <w:rsid w:val="003C67AF"/>
    <w:rsid w:val="003C75F1"/>
    <w:rsid w:val="003C7785"/>
    <w:rsid w:val="003D14E3"/>
    <w:rsid w:val="003D1F8A"/>
    <w:rsid w:val="003D3C41"/>
    <w:rsid w:val="003D53D6"/>
    <w:rsid w:val="003D60D7"/>
    <w:rsid w:val="003D725B"/>
    <w:rsid w:val="003D795A"/>
    <w:rsid w:val="003D7CEF"/>
    <w:rsid w:val="003E0F1A"/>
    <w:rsid w:val="003E1E18"/>
    <w:rsid w:val="003E2183"/>
    <w:rsid w:val="003E258B"/>
    <w:rsid w:val="003E2D5E"/>
    <w:rsid w:val="003E5199"/>
    <w:rsid w:val="003F299E"/>
    <w:rsid w:val="003F372B"/>
    <w:rsid w:val="003F46F1"/>
    <w:rsid w:val="003F4A09"/>
    <w:rsid w:val="003F56F7"/>
    <w:rsid w:val="003F5D4F"/>
    <w:rsid w:val="003F7644"/>
    <w:rsid w:val="003F7DFC"/>
    <w:rsid w:val="00400081"/>
    <w:rsid w:val="004008B4"/>
    <w:rsid w:val="00400F63"/>
    <w:rsid w:val="00401A6C"/>
    <w:rsid w:val="00402069"/>
    <w:rsid w:val="00403603"/>
    <w:rsid w:val="004039DA"/>
    <w:rsid w:val="004047E7"/>
    <w:rsid w:val="0040613F"/>
    <w:rsid w:val="00407DC9"/>
    <w:rsid w:val="00410BF9"/>
    <w:rsid w:val="00410D1D"/>
    <w:rsid w:val="00411B7F"/>
    <w:rsid w:val="00411CAC"/>
    <w:rsid w:val="0041317F"/>
    <w:rsid w:val="00414BC4"/>
    <w:rsid w:val="004162B6"/>
    <w:rsid w:val="00416402"/>
    <w:rsid w:val="00417BDC"/>
    <w:rsid w:val="00417F21"/>
    <w:rsid w:val="00421608"/>
    <w:rsid w:val="00421B8A"/>
    <w:rsid w:val="00421CD6"/>
    <w:rsid w:val="00421F62"/>
    <w:rsid w:val="0042211F"/>
    <w:rsid w:val="0042261A"/>
    <w:rsid w:val="00422A4D"/>
    <w:rsid w:val="00422B24"/>
    <w:rsid w:val="0042321C"/>
    <w:rsid w:val="00423973"/>
    <w:rsid w:val="00423A09"/>
    <w:rsid w:val="00423A40"/>
    <w:rsid w:val="00425B23"/>
    <w:rsid w:val="00425BB0"/>
    <w:rsid w:val="00426C45"/>
    <w:rsid w:val="0042754F"/>
    <w:rsid w:val="00430365"/>
    <w:rsid w:val="0043093D"/>
    <w:rsid w:val="00430D4F"/>
    <w:rsid w:val="004326F3"/>
    <w:rsid w:val="00433137"/>
    <w:rsid w:val="00433379"/>
    <w:rsid w:val="00434040"/>
    <w:rsid w:val="00435D79"/>
    <w:rsid w:val="00435DE7"/>
    <w:rsid w:val="00437B07"/>
    <w:rsid w:val="00437C38"/>
    <w:rsid w:val="0044023E"/>
    <w:rsid w:val="00441878"/>
    <w:rsid w:val="00442288"/>
    <w:rsid w:val="00442355"/>
    <w:rsid w:val="0044245E"/>
    <w:rsid w:val="00442B4B"/>
    <w:rsid w:val="00443618"/>
    <w:rsid w:val="0044370E"/>
    <w:rsid w:val="00445019"/>
    <w:rsid w:val="004451D4"/>
    <w:rsid w:val="00445D9F"/>
    <w:rsid w:val="00446B84"/>
    <w:rsid w:val="00450673"/>
    <w:rsid w:val="004506C2"/>
    <w:rsid w:val="00450CAE"/>
    <w:rsid w:val="00451177"/>
    <w:rsid w:val="0045149D"/>
    <w:rsid w:val="004514D9"/>
    <w:rsid w:val="00451561"/>
    <w:rsid w:val="00451BF9"/>
    <w:rsid w:val="00452AD4"/>
    <w:rsid w:val="004540CA"/>
    <w:rsid w:val="0045544D"/>
    <w:rsid w:val="0045637B"/>
    <w:rsid w:val="00457983"/>
    <w:rsid w:val="00460C80"/>
    <w:rsid w:val="004614E7"/>
    <w:rsid w:val="00461707"/>
    <w:rsid w:val="0046259C"/>
    <w:rsid w:val="00463EE8"/>
    <w:rsid w:val="004649C4"/>
    <w:rsid w:val="004653F2"/>
    <w:rsid w:val="00465935"/>
    <w:rsid w:val="0046693C"/>
    <w:rsid w:val="00466941"/>
    <w:rsid w:val="00466C85"/>
    <w:rsid w:val="00466DBF"/>
    <w:rsid w:val="0046762C"/>
    <w:rsid w:val="00470413"/>
    <w:rsid w:val="00470C75"/>
    <w:rsid w:val="00472A44"/>
    <w:rsid w:val="00474C8E"/>
    <w:rsid w:val="00474D76"/>
    <w:rsid w:val="00476473"/>
    <w:rsid w:val="00477E60"/>
    <w:rsid w:val="00482A0B"/>
    <w:rsid w:val="00482F43"/>
    <w:rsid w:val="0048416B"/>
    <w:rsid w:val="00485148"/>
    <w:rsid w:val="00485219"/>
    <w:rsid w:val="00485978"/>
    <w:rsid w:val="0048647F"/>
    <w:rsid w:val="00486626"/>
    <w:rsid w:val="00486D33"/>
    <w:rsid w:val="00487E87"/>
    <w:rsid w:val="004902F7"/>
    <w:rsid w:val="004909F7"/>
    <w:rsid w:val="0049147C"/>
    <w:rsid w:val="004929FF"/>
    <w:rsid w:val="00493DC7"/>
    <w:rsid w:val="00494828"/>
    <w:rsid w:val="00495DAF"/>
    <w:rsid w:val="004964D0"/>
    <w:rsid w:val="004A0133"/>
    <w:rsid w:val="004A1384"/>
    <w:rsid w:val="004A20A5"/>
    <w:rsid w:val="004A39F1"/>
    <w:rsid w:val="004A6E59"/>
    <w:rsid w:val="004A6FBD"/>
    <w:rsid w:val="004A716E"/>
    <w:rsid w:val="004A724D"/>
    <w:rsid w:val="004A75AC"/>
    <w:rsid w:val="004A7B92"/>
    <w:rsid w:val="004B1720"/>
    <w:rsid w:val="004B31B7"/>
    <w:rsid w:val="004B33A9"/>
    <w:rsid w:val="004B374F"/>
    <w:rsid w:val="004B3B9D"/>
    <w:rsid w:val="004B3DA5"/>
    <w:rsid w:val="004B5053"/>
    <w:rsid w:val="004B5B32"/>
    <w:rsid w:val="004B63BB"/>
    <w:rsid w:val="004C23EB"/>
    <w:rsid w:val="004C3897"/>
    <w:rsid w:val="004C3CE7"/>
    <w:rsid w:val="004C3EEB"/>
    <w:rsid w:val="004C41D2"/>
    <w:rsid w:val="004C44FA"/>
    <w:rsid w:val="004C516B"/>
    <w:rsid w:val="004C528E"/>
    <w:rsid w:val="004C550B"/>
    <w:rsid w:val="004C5694"/>
    <w:rsid w:val="004C6426"/>
    <w:rsid w:val="004C7C68"/>
    <w:rsid w:val="004D10C2"/>
    <w:rsid w:val="004D11A1"/>
    <w:rsid w:val="004D2674"/>
    <w:rsid w:val="004D293A"/>
    <w:rsid w:val="004D4F27"/>
    <w:rsid w:val="004D557A"/>
    <w:rsid w:val="004D5E03"/>
    <w:rsid w:val="004D6AF9"/>
    <w:rsid w:val="004D7410"/>
    <w:rsid w:val="004E06E0"/>
    <w:rsid w:val="004E15C5"/>
    <w:rsid w:val="004E194D"/>
    <w:rsid w:val="004E1C7B"/>
    <w:rsid w:val="004E24D6"/>
    <w:rsid w:val="004E26DA"/>
    <w:rsid w:val="004E314C"/>
    <w:rsid w:val="004E39E5"/>
    <w:rsid w:val="004E4585"/>
    <w:rsid w:val="004E72A7"/>
    <w:rsid w:val="004F01E3"/>
    <w:rsid w:val="004F06DC"/>
    <w:rsid w:val="004F1E03"/>
    <w:rsid w:val="004F30C2"/>
    <w:rsid w:val="004F3515"/>
    <w:rsid w:val="004F3A6E"/>
    <w:rsid w:val="004F3C39"/>
    <w:rsid w:val="004F3D2D"/>
    <w:rsid w:val="004F3DD1"/>
    <w:rsid w:val="004F5226"/>
    <w:rsid w:val="004F5AF7"/>
    <w:rsid w:val="004F64D0"/>
    <w:rsid w:val="004F6C98"/>
    <w:rsid w:val="004F6D99"/>
    <w:rsid w:val="004F71A2"/>
    <w:rsid w:val="005003AD"/>
    <w:rsid w:val="0050076F"/>
    <w:rsid w:val="00500C54"/>
    <w:rsid w:val="00502DF8"/>
    <w:rsid w:val="00503494"/>
    <w:rsid w:val="00505DA3"/>
    <w:rsid w:val="0050686F"/>
    <w:rsid w:val="00506EB0"/>
    <w:rsid w:val="005077D5"/>
    <w:rsid w:val="00507DFF"/>
    <w:rsid w:val="00510AD4"/>
    <w:rsid w:val="00511761"/>
    <w:rsid w:val="00511914"/>
    <w:rsid w:val="00511F90"/>
    <w:rsid w:val="00511FEA"/>
    <w:rsid w:val="00512798"/>
    <w:rsid w:val="00514427"/>
    <w:rsid w:val="005145FF"/>
    <w:rsid w:val="00514989"/>
    <w:rsid w:val="00514E44"/>
    <w:rsid w:val="00514EC6"/>
    <w:rsid w:val="0051693D"/>
    <w:rsid w:val="00517217"/>
    <w:rsid w:val="00520105"/>
    <w:rsid w:val="00520778"/>
    <w:rsid w:val="005226A8"/>
    <w:rsid w:val="005231EA"/>
    <w:rsid w:val="00523B7C"/>
    <w:rsid w:val="00523DE5"/>
    <w:rsid w:val="00525651"/>
    <w:rsid w:val="0052606C"/>
    <w:rsid w:val="00527159"/>
    <w:rsid w:val="0052731A"/>
    <w:rsid w:val="00530B79"/>
    <w:rsid w:val="00530B91"/>
    <w:rsid w:val="00534B3C"/>
    <w:rsid w:val="005360A7"/>
    <w:rsid w:val="005362AA"/>
    <w:rsid w:val="00537A62"/>
    <w:rsid w:val="00537F53"/>
    <w:rsid w:val="0054008E"/>
    <w:rsid w:val="00540447"/>
    <w:rsid w:val="005408E1"/>
    <w:rsid w:val="00540AC8"/>
    <w:rsid w:val="00541437"/>
    <w:rsid w:val="005417CD"/>
    <w:rsid w:val="005419D4"/>
    <w:rsid w:val="00541A18"/>
    <w:rsid w:val="00543265"/>
    <w:rsid w:val="00543289"/>
    <w:rsid w:val="0054443D"/>
    <w:rsid w:val="0054476E"/>
    <w:rsid w:val="005502B7"/>
    <w:rsid w:val="00551BA3"/>
    <w:rsid w:val="0055278F"/>
    <w:rsid w:val="00553DFA"/>
    <w:rsid w:val="005541BF"/>
    <w:rsid w:val="00554F20"/>
    <w:rsid w:val="00555381"/>
    <w:rsid w:val="00556014"/>
    <w:rsid w:val="00556052"/>
    <w:rsid w:val="00556D92"/>
    <w:rsid w:val="00556DE8"/>
    <w:rsid w:val="00557452"/>
    <w:rsid w:val="0056089B"/>
    <w:rsid w:val="00562379"/>
    <w:rsid w:val="005625F4"/>
    <w:rsid w:val="0056323B"/>
    <w:rsid w:val="00565179"/>
    <w:rsid w:val="00565278"/>
    <w:rsid w:val="0056576A"/>
    <w:rsid w:val="00566E0E"/>
    <w:rsid w:val="005672AE"/>
    <w:rsid w:val="00567B6A"/>
    <w:rsid w:val="0057051D"/>
    <w:rsid w:val="00570845"/>
    <w:rsid w:val="00570EC9"/>
    <w:rsid w:val="00572405"/>
    <w:rsid w:val="00572CB1"/>
    <w:rsid w:val="00573D4D"/>
    <w:rsid w:val="00573E89"/>
    <w:rsid w:val="0057454F"/>
    <w:rsid w:val="00574654"/>
    <w:rsid w:val="00574BA5"/>
    <w:rsid w:val="00575EEF"/>
    <w:rsid w:val="0057711A"/>
    <w:rsid w:val="00580808"/>
    <w:rsid w:val="00581EC1"/>
    <w:rsid w:val="00582250"/>
    <w:rsid w:val="00582937"/>
    <w:rsid w:val="0058324B"/>
    <w:rsid w:val="00583436"/>
    <w:rsid w:val="00585B10"/>
    <w:rsid w:val="005868D7"/>
    <w:rsid w:val="00586CBA"/>
    <w:rsid w:val="0058759F"/>
    <w:rsid w:val="00587EB9"/>
    <w:rsid w:val="005904F0"/>
    <w:rsid w:val="00592647"/>
    <w:rsid w:val="00592A2B"/>
    <w:rsid w:val="00593A97"/>
    <w:rsid w:val="00596DB5"/>
    <w:rsid w:val="00596FBA"/>
    <w:rsid w:val="0059732E"/>
    <w:rsid w:val="005A02C8"/>
    <w:rsid w:val="005A1C3A"/>
    <w:rsid w:val="005A2A93"/>
    <w:rsid w:val="005A2DB1"/>
    <w:rsid w:val="005A38EF"/>
    <w:rsid w:val="005A3FD6"/>
    <w:rsid w:val="005A4BE7"/>
    <w:rsid w:val="005A4FE9"/>
    <w:rsid w:val="005A5567"/>
    <w:rsid w:val="005A56A6"/>
    <w:rsid w:val="005A5DEA"/>
    <w:rsid w:val="005A5E92"/>
    <w:rsid w:val="005A67CF"/>
    <w:rsid w:val="005A7758"/>
    <w:rsid w:val="005B0BE8"/>
    <w:rsid w:val="005B1693"/>
    <w:rsid w:val="005B16BC"/>
    <w:rsid w:val="005B2469"/>
    <w:rsid w:val="005B28A9"/>
    <w:rsid w:val="005B4794"/>
    <w:rsid w:val="005B5809"/>
    <w:rsid w:val="005B6264"/>
    <w:rsid w:val="005B6B1F"/>
    <w:rsid w:val="005B6BBD"/>
    <w:rsid w:val="005C2DA4"/>
    <w:rsid w:val="005C3F52"/>
    <w:rsid w:val="005C4E03"/>
    <w:rsid w:val="005C517C"/>
    <w:rsid w:val="005C5C4A"/>
    <w:rsid w:val="005C6288"/>
    <w:rsid w:val="005C6540"/>
    <w:rsid w:val="005C70CA"/>
    <w:rsid w:val="005D0069"/>
    <w:rsid w:val="005D1857"/>
    <w:rsid w:val="005D1D57"/>
    <w:rsid w:val="005D293C"/>
    <w:rsid w:val="005D2C8F"/>
    <w:rsid w:val="005D6508"/>
    <w:rsid w:val="005D783E"/>
    <w:rsid w:val="005E0984"/>
    <w:rsid w:val="005E0C73"/>
    <w:rsid w:val="005E2024"/>
    <w:rsid w:val="005E223B"/>
    <w:rsid w:val="005E24A5"/>
    <w:rsid w:val="005E356A"/>
    <w:rsid w:val="005E42CF"/>
    <w:rsid w:val="005E46C3"/>
    <w:rsid w:val="005E4B11"/>
    <w:rsid w:val="005E4E67"/>
    <w:rsid w:val="005E7EFD"/>
    <w:rsid w:val="005F05EC"/>
    <w:rsid w:val="005F13BF"/>
    <w:rsid w:val="005F261E"/>
    <w:rsid w:val="005F2764"/>
    <w:rsid w:val="005F2FCC"/>
    <w:rsid w:val="005F34A6"/>
    <w:rsid w:val="005F3932"/>
    <w:rsid w:val="005F3D2A"/>
    <w:rsid w:val="005F3F13"/>
    <w:rsid w:val="005F45C3"/>
    <w:rsid w:val="005F5778"/>
    <w:rsid w:val="005F7DBB"/>
    <w:rsid w:val="006001F9"/>
    <w:rsid w:val="0060243C"/>
    <w:rsid w:val="00602494"/>
    <w:rsid w:val="006026DE"/>
    <w:rsid w:val="00604577"/>
    <w:rsid w:val="006046D7"/>
    <w:rsid w:val="00605004"/>
    <w:rsid w:val="00607B07"/>
    <w:rsid w:val="00607CAE"/>
    <w:rsid w:val="00610110"/>
    <w:rsid w:val="006124D4"/>
    <w:rsid w:val="0061411E"/>
    <w:rsid w:val="0061417F"/>
    <w:rsid w:val="0061580F"/>
    <w:rsid w:val="006165E7"/>
    <w:rsid w:val="006173D8"/>
    <w:rsid w:val="006202A1"/>
    <w:rsid w:val="00620993"/>
    <w:rsid w:val="0062133F"/>
    <w:rsid w:val="00621EBD"/>
    <w:rsid w:val="006232E5"/>
    <w:rsid w:val="00623CEF"/>
    <w:rsid w:val="00625D5A"/>
    <w:rsid w:val="00625E95"/>
    <w:rsid w:val="00626509"/>
    <w:rsid w:val="00626F49"/>
    <w:rsid w:val="00627B6B"/>
    <w:rsid w:val="00630518"/>
    <w:rsid w:val="00631554"/>
    <w:rsid w:val="00632358"/>
    <w:rsid w:val="006340F6"/>
    <w:rsid w:val="00634AA8"/>
    <w:rsid w:val="00634AC3"/>
    <w:rsid w:val="00634AF6"/>
    <w:rsid w:val="00635535"/>
    <w:rsid w:val="006358B7"/>
    <w:rsid w:val="00636DD5"/>
    <w:rsid w:val="006400E5"/>
    <w:rsid w:val="00640FDB"/>
    <w:rsid w:val="00641F62"/>
    <w:rsid w:val="0064210B"/>
    <w:rsid w:val="00642AB8"/>
    <w:rsid w:val="00643692"/>
    <w:rsid w:val="0064451F"/>
    <w:rsid w:val="006453D7"/>
    <w:rsid w:val="00645B0D"/>
    <w:rsid w:val="00646B6E"/>
    <w:rsid w:val="00647F23"/>
    <w:rsid w:val="006504FB"/>
    <w:rsid w:val="00651F85"/>
    <w:rsid w:val="0065393F"/>
    <w:rsid w:val="00655333"/>
    <w:rsid w:val="00655F82"/>
    <w:rsid w:val="00656440"/>
    <w:rsid w:val="006566CA"/>
    <w:rsid w:val="00656EFF"/>
    <w:rsid w:val="00660FAD"/>
    <w:rsid w:val="00661648"/>
    <w:rsid w:val="006616B7"/>
    <w:rsid w:val="00661BE6"/>
    <w:rsid w:val="00662BD5"/>
    <w:rsid w:val="006643F3"/>
    <w:rsid w:val="00665AE9"/>
    <w:rsid w:val="00665CA8"/>
    <w:rsid w:val="00666B26"/>
    <w:rsid w:val="00666E29"/>
    <w:rsid w:val="006708A1"/>
    <w:rsid w:val="00671011"/>
    <w:rsid w:val="0067372F"/>
    <w:rsid w:val="00674285"/>
    <w:rsid w:val="006754C4"/>
    <w:rsid w:val="0067597F"/>
    <w:rsid w:val="00675BD2"/>
    <w:rsid w:val="00675F1F"/>
    <w:rsid w:val="006762EE"/>
    <w:rsid w:val="00681AA7"/>
    <w:rsid w:val="00686EF6"/>
    <w:rsid w:val="00686F39"/>
    <w:rsid w:val="00690601"/>
    <w:rsid w:val="00691604"/>
    <w:rsid w:val="00692259"/>
    <w:rsid w:val="0069298B"/>
    <w:rsid w:val="00692BE6"/>
    <w:rsid w:val="00694A11"/>
    <w:rsid w:val="00694CE4"/>
    <w:rsid w:val="00695D6B"/>
    <w:rsid w:val="00696E25"/>
    <w:rsid w:val="006A0B57"/>
    <w:rsid w:val="006A3C08"/>
    <w:rsid w:val="006A4528"/>
    <w:rsid w:val="006A5838"/>
    <w:rsid w:val="006A5D19"/>
    <w:rsid w:val="006B016C"/>
    <w:rsid w:val="006B01DF"/>
    <w:rsid w:val="006B05B1"/>
    <w:rsid w:val="006B0F1C"/>
    <w:rsid w:val="006B1E10"/>
    <w:rsid w:val="006B1F5E"/>
    <w:rsid w:val="006B2075"/>
    <w:rsid w:val="006B2948"/>
    <w:rsid w:val="006B2C5E"/>
    <w:rsid w:val="006B40DE"/>
    <w:rsid w:val="006B41A1"/>
    <w:rsid w:val="006B42D9"/>
    <w:rsid w:val="006B444A"/>
    <w:rsid w:val="006B4F72"/>
    <w:rsid w:val="006B55E2"/>
    <w:rsid w:val="006B725D"/>
    <w:rsid w:val="006B7A69"/>
    <w:rsid w:val="006C28EB"/>
    <w:rsid w:val="006C2F35"/>
    <w:rsid w:val="006C3187"/>
    <w:rsid w:val="006C3632"/>
    <w:rsid w:val="006C3764"/>
    <w:rsid w:val="006C38DF"/>
    <w:rsid w:val="006C3B56"/>
    <w:rsid w:val="006C3BE4"/>
    <w:rsid w:val="006C42DE"/>
    <w:rsid w:val="006C49F7"/>
    <w:rsid w:val="006C56D6"/>
    <w:rsid w:val="006C69F4"/>
    <w:rsid w:val="006C6CFC"/>
    <w:rsid w:val="006C6E55"/>
    <w:rsid w:val="006C756F"/>
    <w:rsid w:val="006D01DF"/>
    <w:rsid w:val="006D1723"/>
    <w:rsid w:val="006D1B38"/>
    <w:rsid w:val="006D5794"/>
    <w:rsid w:val="006D642A"/>
    <w:rsid w:val="006D647A"/>
    <w:rsid w:val="006D6862"/>
    <w:rsid w:val="006D6DE0"/>
    <w:rsid w:val="006D7D50"/>
    <w:rsid w:val="006E035C"/>
    <w:rsid w:val="006E04C0"/>
    <w:rsid w:val="006E1068"/>
    <w:rsid w:val="006E15FA"/>
    <w:rsid w:val="006E1827"/>
    <w:rsid w:val="006E1C77"/>
    <w:rsid w:val="006E1F28"/>
    <w:rsid w:val="006E4599"/>
    <w:rsid w:val="006E4787"/>
    <w:rsid w:val="006E588A"/>
    <w:rsid w:val="006E59CC"/>
    <w:rsid w:val="006E5A2B"/>
    <w:rsid w:val="006F11D3"/>
    <w:rsid w:val="006F24BA"/>
    <w:rsid w:val="006F3DAF"/>
    <w:rsid w:val="006F67DF"/>
    <w:rsid w:val="006F6C1D"/>
    <w:rsid w:val="006F6F6C"/>
    <w:rsid w:val="006F77CB"/>
    <w:rsid w:val="0070544F"/>
    <w:rsid w:val="00706B74"/>
    <w:rsid w:val="00706B95"/>
    <w:rsid w:val="00707314"/>
    <w:rsid w:val="00707F57"/>
    <w:rsid w:val="007106A8"/>
    <w:rsid w:val="0071089C"/>
    <w:rsid w:val="007113E0"/>
    <w:rsid w:val="00714B1B"/>
    <w:rsid w:val="00716273"/>
    <w:rsid w:val="007167EE"/>
    <w:rsid w:val="007179C0"/>
    <w:rsid w:val="0072017A"/>
    <w:rsid w:val="007212B8"/>
    <w:rsid w:val="007231A4"/>
    <w:rsid w:val="007248B7"/>
    <w:rsid w:val="00725359"/>
    <w:rsid w:val="00726148"/>
    <w:rsid w:val="007261A7"/>
    <w:rsid w:val="007275B8"/>
    <w:rsid w:val="00727DCE"/>
    <w:rsid w:val="00730B52"/>
    <w:rsid w:val="00730DE6"/>
    <w:rsid w:val="00731455"/>
    <w:rsid w:val="007314E2"/>
    <w:rsid w:val="00731E85"/>
    <w:rsid w:val="00732C66"/>
    <w:rsid w:val="00733862"/>
    <w:rsid w:val="0073413C"/>
    <w:rsid w:val="00734789"/>
    <w:rsid w:val="00734B32"/>
    <w:rsid w:val="00740446"/>
    <w:rsid w:val="00740F18"/>
    <w:rsid w:val="007426DF"/>
    <w:rsid w:val="00743A19"/>
    <w:rsid w:val="00744761"/>
    <w:rsid w:val="00744E24"/>
    <w:rsid w:val="00745175"/>
    <w:rsid w:val="00745B09"/>
    <w:rsid w:val="00747C5C"/>
    <w:rsid w:val="00750631"/>
    <w:rsid w:val="007507EC"/>
    <w:rsid w:val="0075102A"/>
    <w:rsid w:val="0075120E"/>
    <w:rsid w:val="007519FE"/>
    <w:rsid w:val="0075278E"/>
    <w:rsid w:val="00753F60"/>
    <w:rsid w:val="00754FBF"/>
    <w:rsid w:val="00756E67"/>
    <w:rsid w:val="00757550"/>
    <w:rsid w:val="00757764"/>
    <w:rsid w:val="00757B8E"/>
    <w:rsid w:val="00760B31"/>
    <w:rsid w:val="007617A6"/>
    <w:rsid w:val="007629DB"/>
    <w:rsid w:val="00762A46"/>
    <w:rsid w:val="007646E6"/>
    <w:rsid w:val="00764F56"/>
    <w:rsid w:val="00765B7E"/>
    <w:rsid w:val="00767C3C"/>
    <w:rsid w:val="00770ED1"/>
    <w:rsid w:val="00772109"/>
    <w:rsid w:val="007721EF"/>
    <w:rsid w:val="00772856"/>
    <w:rsid w:val="00773225"/>
    <w:rsid w:val="00773838"/>
    <w:rsid w:val="007742D5"/>
    <w:rsid w:val="00775507"/>
    <w:rsid w:val="00775A6E"/>
    <w:rsid w:val="0077693D"/>
    <w:rsid w:val="00782346"/>
    <w:rsid w:val="00782A6E"/>
    <w:rsid w:val="00782B2C"/>
    <w:rsid w:val="00782DAC"/>
    <w:rsid w:val="007837F9"/>
    <w:rsid w:val="00783EBD"/>
    <w:rsid w:val="007840DB"/>
    <w:rsid w:val="00784B74"/>
    <w:rsid w:val="00784DB2"/>
    <w:rsid w:val="00786AA9"/>
    <w:rsid w:val="00787253"/>
    <w:rsid w:val="00787A17"/>
    <w:rsid w:val="00787DFA"/>
    <w:rsid w:val="00790A63"/>
    <w:rsid w:val="007927CB"/>
    <w:rsid w:val="00792EED"/>
    <w:rsid w:val="00793264"/>
    <w:rsid w:val="00795910"/>
    <w:rsid w:val="00795D6A"/>
    <w:rsid w:val="00797AF3"/>
    <w:rsid w:val="007A03E3"/>
    <w:rsid w:val="007A088A"/>
    <w:rsid w:val="007A1757"/>
    <w:rsid w:val="007A28D2"/>
    <w:rsid w:val="007A2CD8"/>
    <w:rsid w:val="007A370C"/>
    <w:rsid w:val="007A4019"/>
    <w:rsid w:val="007A5938"/>
    <w:rsid w:val="007A5C3B"/>
    <w:rsid w:val="007A5DBF"/>
    <w:rsid w:val="007A5E2A"/>
    <w:rsid w:val="007A722A"/>
    <w:rsid w:val="007A7D2A"/>
    <w:rsid w:val="007A7E54"/>
    <w:rsid w:val="007A7EC0"/>
    <w:rsid w:val="007B1887"/>
    <w:rsid w:val="007B1BCA"/>
    <w:rsid w:val="007B1F2F"/>
    <w:rsid w:val="007B2CBA"/>
    <w:rsid w:val="007B45B8"/>
    <w:rsid w:val="007B5E2C"/>
    <w:rsid w:val="007B66DD"/>
    <w:rsid w:val="007B73E5"/>
    <w:rsid w:val="007C0771"/>
    <w:rsid w:val="007C26AD"/>
    <w:rsid w:val="007C2F45"/>
    <w:rsid w:val="007C307A"/>
    <w:rsid w:val="007C32DE"/>
    <w:rsid w:val="007C48E3"/>
    <w:rsid w:val="007C4C6D"/>
    <w:rsid w:val="007C53B1"/>
    <w:rsid w:val="007C5C7C"/>
    <w:rsid w:val="007C6B47"/>
    <w:rsid w:val="007C6C6E"/>
    <w:rsid w:val="007C722B"/>
    <w:rsid w:val="007D01CD"/>
    <w:rsid w:val="007D0E34"/>
    <w:rsid w:val="007D1C76"/>
    <w:rsid w:val="007D291E"/>
    <w:rsid w:val="007D2B0B"/>
    <w:rsid w:val="007D3606"/>
    <w:rsid w:val="007D4EC8"/>
    <w:rsid w:val="007D582E"/>
    <w:rsid w:val="007D612D"/>
    <w:rsid w:val="007D6507"/>
    <w:rsid w:val="007D6D78"/>
    <w:rsid w:val="007D6E31"/>
    <w:rsid w:val="007E185F"/>
    <w:rsid w:val="007E1B8F"/>
    <w:rsid w:val="007E2C15"/>
    <w:rsid w:val="007E2EBF"/>
    <w:rsid w:val="007E31EE"/>
    <w:rsid w:val="007E369C"/>
    <w:rsid w:val="007E4774"/>
    <w:rsid w:val="007E50B9"/>
    <w:rsid w:val="007E5E33"/>
    <w:rsid w:val="007E6EF3"/>
    <w:rsid w:val="007E7E62"/>
    <w:rsid w:val="007F00ED"/>
    <w:rsid w:val="007F0AFB"/>
    <w:rsid w:val="007F0E64"/>
    <w:rsid w:val="007F1544"/>
    <w:rsid w:val="007F1596"/>
    <w:rsid w:val="007F165A"/>
    <w:rsid w:val="007F1C04"/>
    <w:rsid w:val="007F23AC"/>
    <w:rsid w:val="007F2D43"/>
    <w:rsid w:val="007F3AB2"/>
    <w:rsid w:val="007F6023"/>
    <w:rsid w:val="007F7E4A"/>
    <w:rsid w:val="00800DE3"/>
    <w:rsid w:val="00800F28"/>
    <w:rsid w:val="008018BD"/>
    <w:rsid w:val="0080201C"/>
    <w:rsid w:val="0080326A"/>
    <w:rsid w:val="008037F7"/>
    <w:rsid w:val="00803800"/>
    <w:rsid w:val="008040DC"/>
    <w:rsid w:val="00804A23"/>
    <w:rsid w:val="00804AE6"/>
    <w:rsid w:val="00805009"/>
    <w:rsid w:val="0080573D"/>
    <w:rsid w:val="0080691D"/>
    <w:rsid w:val="00806F73"/>
    <w:rsid w:val="00807961"/>
    <w:rsid w:val="008119C2"/>
    <w:rsid w:val="008121AF"/>
    <w:rsid w:val="0081240E"/>
    <w:rsid w:val="008125B3"/>
    <w:rsid w:val="00812C37"/>
    <w:rsid w:val="00813177"/>
    <w:rsid w:val="00813653"/>
    <w:rsid w:val="00813BBE"/>
    <w:rsid w:val="00814E5F"/>
    <w:rsid w:val="00817364"/>
    <w:rsid w:val="0082029D"/>
    <w:rsid w:val="0082512F"/>
    <w:rsid w:val="008255DD"/>
    <w:rsid w:val="00825808"/>
    <w:rsid w:val="00825E45"/>
    <w:rsid w:val="008268EF"/>
    <w:rsid w:val="00826F8C"/>
    <w:rsid w:val="0082736C"/>
    <w:rsid w:val="008276FD"/>
    <w:rsid w:val="0083002C"/>
    <w:rsid w:val="00830344"/>
    <w:rsid w:val="00832AB8"/>
    <w:rsid w:val="00833B14"/>
    <w:rsid w:val="0083436B"/>
    <w:rsid w:val="00834D89"/>
    <w:rsid w:val="00836850"/>
    <w:rsid w:val="00836C67"/>
    <w:rsid w:val="008377BE"/>
    <w:rsid w:val="0084012F"/>
    <w:rsid w:val="008403DA"/>
    <w:rsid w:val="00840D56"/>
    <w:rsid w:val="00840FAF"/>
    <w:rsid w:val="008411C6"/>
    <w:rsid w:val="008417B3"/>
    <w:rsid w:val="008418D7"/>
    <w:rsid w:val="0084197D"/>
    <w:rsid w:val="00842BE8"/>
    <w:rsid w:val="00842E00"/>
    <w:rsid w:val="008437BB"/>
    <w:rsid w:val="00843859"/>
    <w:rsid w:val="00843BD4"/>
    <w:rsid w:val="00843CC9"/>
    <w:rsid w:val="00844CAC"/>
    <w:rsid w:val="00845098"/>
    <w:rsid w:val="00845D72"/>
    <w:rsid w:val="0084741D"/>
    <w:rsid w:val="00847595"/>
    <w:rsid w:val="00847C85"/>
    <w:rsid w:val="00847D86"/>
    <w:rsid w:val="0085045D"/>
    <w:rsid w:val="008505C2"/>
    <w:rsid w:val="0085208B"/>
    <w:rsid w:val="00852189"/>
    <w:rsid w:val="008522F2"/>
    <w:rsid w:val="008536CB"/>
    <w:rsid w:val="00853ABE"/>
    <w:rsid w:val="008540DA"/>
    <w:rsid w:val="00856FD1"/>
    <w:rsid w:val="00857408"/>
    <w:rsid w:val="008612BA"/>
    <w:rsid w:val="00861727"/>
    <w:rsid w:val="00861F25"/>
    <w:rsid w:val="00863277"/>
    <w:rsid w:val="00864F3B"/>
    <w:rsid w:val="008651B3"/>
    <w:rsid w:val="00865B48"/>
    <w:rsid w:val="00866403"/>
    <w:rsid w:val="00867A5E"/>
    <w:rsid w:val="00872BE0"/>
    <w:rsid w:val="00872E2A"/>
    <w:rsid w:val="0087326F"/>
    <w:rsid w:val="0087406B"/>
    <w:rsid w:val="008745C4"/>
    <w:rsid w:val="00874796"/>
    <w:rsid w:val="00874D64"/>
    <w:rsid w:val="0087566A"/>
    <w:rsid w:val="0087721C"/>
    <w:rsid w:val="00877EBD"/>
    <w:rsid w:val="0088053E"/>
    <w:rsid w:val="00881237"/>
    <w:rsid w:val="00881784"/>
    <w:rsid w:val="0088204B"/>
    <w:rsid w:val="0088291E"/>
    <w:rsid w:val="00883D5F"/>
    <w:rsid w:val="00884D22"/>
    <w:rsid w:val="008854B4"/>
    <w:rsid w:val="008854E1"/>
    <w:rsid w:val="00885757"/>
    <w:rsid w:val="00885DA6"/>
    <w:rsid w:val="00886385"/>
    <w:rsid w:val="008907EA"/>
    <w:rsid w:val="008908DE"/>
    <w:rsid w:val="008927A9"/>
    <w:rsid w:val="00893625"/>
    <w:rsid w:val="00893B30"/>
    <w:rsid w:val="00893FE6"/>
    <w:rsid w:val="00894072"/>
    <w:rsid w:val="0089426C"/>
    <w:rsid w:val="00894EB2"/>
    <w:rsid w:val="00894F58"/>
    <w:rsid w:val="008956A2"/>
    <w:rsid w:val="00895A76"/>
    <w:rsid w:val="008967AE"/>
    <w:rsid w:val="00896D51"/>
    <w:rsid w:val="008978A2"/>
    <w:rsid w:val="008A07DA"/>
    <w:rsid w:val="008A084F"/>
    <w:rsid w:val="008A0D1B"/>
    <w:rsid w:val="008A108E"/>
    <w:rsid w:val="008A1AC9"/>
    <w:rsid w:val="008A1F06"/>
    <w:rsid w:val="008A34F7"/>
    <w:rsid w:val="008A3964"/>
    <w:rsid w:val="008A446F"/>
    <w:rsid w:val="008A4B2A"/>
    <w:rsid w:val="008A54C2"/>
    <w:rsid w:val="008A5DE3"/>
    <w:rsid w:val="008A70B5"/>
    <w:rsid w:val="008A76C9"/>
    <w:rsid w:val="008A7DD3"/>
    <w:rsid w:val="008B117E"/>
    <w:rsid w:val="008B175A"/>
    <w:rsid w:val="008B1AC5"/>
    <w:rsid w:val="008B202E"/>
    <w:rsid w:val="008B21E0"/>
    <w:rsid w:val="008B2957"/>
    <w:rsid w:val="008B2E16"/>
    <w:rsid w:val="008B324F"/>
    <w:rsid w:val="008B38FC"/>
    <w:rsid w:val="008B4683"/>
    <w:rsid w:val="008B549B"/>
    <w:rsid w:val="008B6D35"/>
    <w:rsid w:val="008B6D8C"/>
    <w:rsid w:val="008B7100"/>
    <w:rsid w:val="008B749E"/>
    <w:rsid w:val="008B7755"/>
    <w:rsid w:val="008C0225"/>
    <w:rsid w:val="008C0ACF"/>
    <w:rsid w:val="008C0BEE"/>
    <w:rsid w:val="008C1F3C"/>
    <w:rsid w:val="008C5FF6"/>
    <w:rsid w:val="008C6329"/>
    <w:rsid w:val="008C6FA1"/>
    <w:rsid w:val="008C703A"/>
    <w:rsid w:val="008C741D"/>
    <w:rsid w:val="008D27F7"/>
    <w:rsid w:val="008D2F31"/>
    <w:rsid w:val="008D53DC"/>
    <w:rsid w:val="008D5DC0"/>
    <w:rsid w:val="008D6741"/>
    <w:rsid w:val="008D6FE8"/>
    <w:rsid w:val="008E0226"/>
    <w:rsid w:val="008E0663"/>
    <w:rsid w:val="008E0722"/>
    <w:rsid w:val="008E23C7"/>
    <w:rsid w:val="008E317B"/>
    <w:rsid w:val="008E3B40"/>
    <w:rsid w:val="008E7270"/>
    <w:rsid w:val="008E72CA"/>
    <w:rsid w:val="008E7304"/>
    <w:rsid w:val="008F143E"/>
    <w:rsid w:val="008F1AC4"/>
    <w:rsid w:val="008F2269"/>
    <w:rsid w:val="008F323F"/>
    <w:rsid w:val="008F35A5"/>
    <w:rsid w:val="008F35D4"/>
    <w:rsid w:val="008F3FF3"/>
    <w:rsid w:val="008F4166"/>
    <w:rsid w:val="008F4C29"/>
    <w:rsid w:val="008F6148"/>
    <w:rsid w:val="008F6736"/>
    <w:rsid w:val="008F711A"/>
    <w:rsid w:val="008F79DB"/>
    <w:rsid w:val="008F7DE7"/>
    <w:rsid w:val="009004D8"/>
    <w:rsid w:val="00900983"/>
    <w:rsid w:val="00900A90"/>
    <w:rsid w:val="009027C4"/>
    <w:rsid w:val="00903760"/>
    <w:rsid w:val="0090404D"/>
    <w:rsid w:val="0090744A"/>
    <w:rsid w:val="0090748D"/>
    <w:rsid w:val="00907D57"/>
    <w:rsid w:val="00911057"/>
    <w:rsid w:val="00911D09"/>
    <w:rsid w:val="00912268"/>
    <w:rsid w:val="0091254C"/>
    <w:rsid w:val="00913714"/>
    <w:rsid w:val="009158F4"/>
    <w:rsid w:val="00915ADD"/>
    <w:rsid w:val="00916791"/>
    <w:rsid w:val="009171C3"/>
    <w:rsid w:val="00917649"/>
    <w:rsid w:val="00917D7C"/>
    <w:rsid w:val="0092135E"/>
    <w:rsid w:val="00921835"/>
    <w:rsid w:val="0092206F"/>
    <w:rsid w:val="009220F2"/>
    <w:rsid w:val="00922FDA"/>
    <w:rsid w:val="00923074"/>
    <w:rsid w:val="0092355E"/>
    <w:rsid w:val="009240BA"/>
    <w:rsid w:val="00924DEC"/>
    <w:rsid w:val="00924E65"/>
    <w:rsid w:val="00925178"/>
    <w:rsid w:val="00925276"/>
    <w:rsid w:val="00927852"/>
    <w:rsid w:val="00927C5D"/>
    <w:rsid w:val="00927E5D"/>
    <w:rsid w:val="009302BC"/>
    <w:rsid w:val="009314A7"/>
    <w:rsid w:val="00931EBD"/>
    <w:rsid w:val="0093278D"/>
    <w:rsid w:val="00933287"/>
    <w:rsid w:val="0093338F"/>
    <w:rsid w:val="00934982"/>
    <w:rsid w:val="00935AF9"/>
    <w:rsid w:val="00937932"/>
    <w:rsid w:val="0094088A"/>
    <w:rsid w:val="00940B43"/>
    <w:rsid w:val="00940F01"/>
    <w:rsid w:val="009416B8"/>
    <w:rsid w:val="00941928"/>
    <w:rsid w:val="00942158"/>
    <w:rsid w:val="00945C97"/>
    <w:rsid w:val="0094720D"/>
    <w:rsid w:val="0095116D"/>
    <w:rsid w:val="00953982"/>
    <w:rsid w:val="009550F5"/>
    <w:rsid w:val="00955F3D"/>
    <w:rsid w:val="00956DC6"/>
    <w:rsid w:val="00957D26"/>
    <w:rsid w:val="00960B67"/>
    <w:rsid w:val="0096154C"/>
    <w:rsid w:val="0096192F"/>
    <w:rsid w:val="00961961"/>
    <w:rsid w:val="00962A80"/>
    <w:rsid w:val="00964ED7"/>
    <w:rsid w:val="00965465"/>
    <w:rsid w:val="00967567"/>
    <w:rsid w:val="009678EC"/>
    <w:rsid w:val="0097234A"/>
    <w:rsid w:val="00972EF6"/>
    <w:rsid w:val="00973DC1"/>
    <w:rsid w:val="009742C1"/>
    <w:rsid w:val="009758A3"/>
    <w:rsid w:val="009767E7"/>
    <w:rsid w:val="00977717"/>
    <w:rsid w:val="00977E76"/>
    <w:rsid w:val="0098290C"/>
    <w:rsid w:val="00982F7A"/>
    <w:rsid w:val="009854BE"/>
    <w:rsid w:val="009857AF"/>
    <w:rsid w:val="0098679E"/>
    <w:rsid w:val="00986BA7"/>
    <w:rsid w:val="00986D91"/>
    <w:rsid w:val="009877ED"/>
    <w:rsid w:val="00987A3A"/>
    <w:rsid w:val="00987AE7"/>
    <w:rsid w:val="00987EB1"/>
    <w:rsid w:val="009900DD"/>
    <w:rsid w:val="00990103"/>
    <w:rsid w:val="009904A9"/>
    <w:rsid w:val="0099060C"/>
    <w:rsid w:val="00991BCA"/>
    <w:rsid w:val="00991CE3"/>
    <w:rsid w:val="00993622"/>
    <w:rsid w:val="00994819"/>
    <w:rsid w:val="00995D3A"/>
    <w:rsid w:val="009967F5"/>
    <w:rsid w:val="00996C76"/>
    <w:rsid w:val="00996CA9"/>
    <w:rsid w:val="00996F4B"/>
    <w:rsid w:val="00997272"/>
    <w:rsid w:val="009972DF"/>
    <w:rsid w:val="009A07F2"/>
    <w:rsid w:val="009A0A9B"/>
    <w:rsid w:val="009A13BA"/>
    <w:rsid w:val="009A15C3"/>
    <w:rsid w:val="009A1C88"/>
    <w:rsid w:val="009A206E"/>
    <w:rsid w:val="009A34A9"/>
    <w:rsid w:val="009A4978"/>
    <w:rsid w:val="009A4FB2"/>
    <w:rsid w:val="009A51B4"/>
    <w:rsid w:val="009A5F03"/>
    <w:rsid w:val="009A7A73"/>
    <w:rsid w:val="009B0A1B"/>
    <w:rsid w:val="009B1F87"/>
    <w:rsid w:val="009B27CA"/>
    <w:rsid w:val="009B4580"/>
    <w:rsid w:val="009B57FE"/>
    <w:rsid w:val="009B5D00"/>
    <w:rsid w:val="009B6317"/>
    <w:rsid w:val="009B6B87"/>
    <w:rsid w:val="009B7379"/>
    <w:rsid w:val="009C1948"/>
    <w:rsid w:val="009C1F98"/>
    <w:rsid w:val="009C2DA7"/>
    <w:rsid w:val="009C3AC1"/>
    <w:rsid w:val="009C4CE0"/>
    <w:rsid w:val="009D0282"/>
    <w:rsid w:val="009D3446"/>
    <w:rsid w:val="009D5D69"/>
    <w:rsid w:val="009D6F8F"/>
    <w:rsid w:val="009D74BA"/>
    <w:rsid w:val="009D7A37"/>
    <w:rsid w:val="009E0740"/>
    <w:rsid w:val="009E215B"/>
    <w:rsid w:val="009E2424"/>
    <w:rsid w:val="009E3829"/>
    <w:rsid w:val="009E42F6"/>
    <w:rsid w:val="009E4DD9"/>
    <w:rsid w:val="009E596A"/>
    <w:rsid w:val="009E5AF6"/>
    <w:rsid w:val="009E6548"/>
    <w:rsid w:val="009E780B"/>
    <w:rsid w:val="009E7A3C"/>
    <w:rsid w:val="009E7AEE"/>
    <w:rsid w:val="009F00F2"/>
    <w:rsid w:val="009F0870"/>
    <w:rsid w:val="009F14FD"/>
    <w:rsid w:val="009F2E73"/>
    <w:rsid w:val="009F3286"/>
    <w:rsid w:val="009F504C"/>
    <w:rsid w:val="009F6BA2"/>
    <w:rsid w:val="009F7B65"/>
    <w:rsid w:val="00A00806"/>
    <w:rsid w:val="00A00ADD"/>
    <w:rsid w:val="00A00FAC"/>
    <w:rsid w:val="00A0154D"/>
    <w:rsid w:val="00A02EC5"/>
    <w:rsid w:val="00A03828"/>
    <w:rsid w:val="00A044D8"/>
    <w:rsid w:val="00A0467A"/>
    <w:rsid w:val="00A048DA"/>
    <w:rsid w:val="00A052D1"/>
    <w:rsid w:val="00A0533D"/>
    <w:rsid w:val="00A057E0"/>
    <w:rsid w:val="00A05966"/>
    <w:rsid w:val="00A065F8"/>
    <w:rsid w:val="00A07085"/>
    <w:rsid w:val="00A10A78"/>
    <w:rsid w:val="00A11058"/>
    <w:rsid w:val="00A123D1"/>
    <w:rsid w:val="00A12627"/>
    <w:rsid w:val="00A1388F"/>
    <w:rsid w:val="00A14580"/>
    <w:rsid w:val="00A170E0"/>
    <w:rsid w:val="00A17FD8"/>
    <w:rsid w:val="00A202A3"/>
    <w:rsid w:val="00A22286"/>
    <w:rsid w:val="00A23AC2"/>
    <w:rsid w:val="00A2468D"/>
    <w:rsid w:val="00A246A5"/>
    <w:rsid w:val="00A251F3"/>
    <w:rsid w:val="00A258B6"/>
    <w:rsid w:val="00A27DA0"/>
    <w:rsid w:val="00A31759"/>
    <w:rsid w:val="00A31BE9"/>
    <w:rsid w:val="00A31C1B"/>
    <w:rsid w:val="00A32437"/>
    <w:rsid w:val="00A33EF9"/>
    <w:rsid w:val="00A358DF"/>
    <w:rsid w:val="00A36604"/>
    <w:rsid w:val="00A36935"/>
    <w:rsid w:val="00A408F3"/>
    <w:rsid w:val="00A40E31"/>
    <w:rsid w:val="00A43187"/>
    <w:rsid w:val="00A433C7"/>
    <w:rsid w:val="00A43BAB"/>
    <w:rsid w:val="00A43ED4"/>
    <w:rsid w:val="00A4500C"/>
    <w:rsid w:val="00A45899"/>
    <w:rsid w:val="00A46615"/>
    <w:rsid w:val="00A46B7B"/>
    <w:rsid w:val="00A47037"/>
    <w:rsid w:val="00A47B0E"/>
    <w:rsid w:val="00A5057F"/>
    <w:rsid w:val="00A51104"/>
    <w:rsid w:val="00A51920"/>
    <w:rsid w:val="00A52660"/>
    <w:rsid w:val="00A52C7B"/>
    <w:rsid w:val="00A53553"/>
    <w:rsid w:val="00A54D82"/>
    <w:rsid w:val="00A55AE2"/>
    <w:rsid w:val="00A5602E"/>
    <w:rsid w:val="00A56C34"/>
    <w:rsid w:val="00A574E6"/>
    <w:rsid w:val="00A60195"/>
    <w:rsid w:val="00A605B2"/>
    <w:rsid w:val="00A6117B"/>
    <w:rsid w:val="00A63A7D"/>
    <w:rsid w:val="00A646E1"/>
    <w:rsid w:val="00A658CD"/>
    <w:rsid w:val="00A6627F"/>
    <w:rsid w:val="00A66D20"/>
    <w:rsid w:val="00A705CD"/>
    <w:rsid w:val="00A7193C"/>
    <w:rsid w:val="00A72A92"/>
    <w:rsid w:val="00A744D6"/>
    <w:rsid w:val="00A7505C"/>
    <w:rsid w:val="00A76338"/>
    <w:rsid w:val="00A77FA3"/>
    <w:rsid w:val="00A8185A"/>
    <w:rsid w:val="00A82116"/>
    <w:rsid w:val="00A84565"/>
    <w:rsid w:val="00A85330"/>
    <w:rsid w:val="00A8674A"/>
    <w:rsid w:val="00A90799"/>
    <w:rsid w:val="00A92244"/>
    <w:rsid w:val="00A9378C"/>
    <w:rsid w:val="00A93879"/>
    <w:rsid w:val="00A96297"/>
    <w:rsid w:val="00A9696A"/>
    <w:rsid w:val="00AA0A45"/>
    <w:rsid w:val="00AA18C5"/>
    <w:rsid w:val="00AA1D84"/>
    <w:rsid w:val="00AA2509"/>
    <w:rsid w:val="00AA27C1"/>
    <w:rsid w:val="00AA2FA4"/>
    <w:rsid w:val="00AA30FA"/>
    <w:rsid w:val="00AA35C9"/>
    <w:rsid w:val="00AA39A1"/>
    <w:rsid w:val="00AA3D3D"/>
    <w:rsid w:val="00AA3D93"/>
    <w:rsid w:val="00AA41F8"/>
    <w:rsid w:val="00AA4A0A"/>
    <w:rsid w:val="00AA5112"/>
    <w:rsid w:val="00AA5141"/>
    <w:rsid w:val="00AA5722"/>
    <w:rsid w:val="00AA576F"/>
    <w:rsid w:val="00AA631E"/>
    <w:rsid w:val="00AA7166"/>
    <w:rsid w:val="00AA724D"/>
    <w:rsid w:val="00AA7F72"/>
    <w:rsid w:val="00AB08F7"/>
    <w:rsid w:val="00AB1DF9"/>
    <w:rsid w:val="00AB2FDB"/>
    <w:rsid w:val="00AB355A"/>
    <w:rsid w:val="00AB3C2A"/>
    <w:rsid w:val="00AB524E"/>
    <w:rsid w:val="00AB6570"/>
    <w:rsid w:val="00AB7C66"/>
    <w:rsid w:val="00AC0E1A"/>
    <w:rsid w:val="00AC2398"/>
    <w:rsid w:val="00AC295C"/>
    <w:rsid w:val="00AC2971"/>
    <w:rsid w:val="00AC298D"/>
    <w:rsid w:val="00AC4513"/>
    <w:rsid w:val="00AC63CE"/>
    <w:rsid w:val="00AC738E"/>
    <w:rsid w:val="00AC7B2E"/>
    <w:rsid w:val="00AC7D20"/>
    <w:rsid w:val="00AC7F09"/>
    <w:rsid w:val="00AD1E90"/>
    <w:rsid w:val="00AD2339"/>
    <w:rsid w:val="00AD2774"/>
    <w:rsid w:val="00AD2778"/>
    <w:rsid w:val="00AD3AFF"/>
    <w:rsid w:val="00AD60FA"/>
    <w:rsid w:val="00AD6229"/>
    <w:rsid w:val="00AD68C7"/>
    <w:rsid w:val="00AD6DF2"/>
    <w:rsid w:val="00AE0D3B"/>
    <w:rsid w:val="00AE1E7D"/>
    <w:rsid w:val="00AE2222"/>
    <w:rsid w:val="00AE2FEE"/>
    <w:rsid w:val="00AE30AD"/>
    <w:rsid w:val="00AE3A3A"/>
    <w:rsid w:val="00AE40A1"/>
    <w:rsid w:val="00AE4B8B"/>
    <w:rsid w:val="00AE4F34"/>
    <w:rsid w:val="00AE54F3"/>
    <w:rsid w:val="00AF0110"/>
    <w:rsid w:val="00AF08CD"/>
    <w:rsid w:val="00AF22F7"/>
    <w:rsid w:val="00AF35B1"/>
    <w:rsid w:val="00AF366F"/>
    <w:rsid w:val="00AF397B"/>
    <w:rsid w:val="00AF4335"/>
    <w:rsid w:val="00AF75C4"/>
    <w:rsid w:val="00B0235D"/>
    <w:rsid w:val="00B03A06"/>
    <w:rsid w:val="00B03A91"/>
    <w:rsid w:val="00B03AE2"/>
    <w:rsid w:val="00B04486"/>
    <w:rsid w:val="00B0644C"/>
    <w:rsid w:val="00B07275"/>
    <w:rsid w:val="00B105B4"/>
    <w:rsid w:val="00B114A6"/>
    <w:rsid w:val="00B11973"/>
    <w:rsid w:val="00B12883"/>
    <w:rsid w:val="00B14864"/>
    <w:rsid w:val="00B16B3E"/>
    <w:rsid w:val="00B17E97"/>
    <w:rsid w:val="00B201D8"/>
    <w:rsid w:val="00B202AC"/>
    <w:rsid w:val="00B2077D"/>
    <w:rsid w:val="00B20892"/>
    <w:rsid w:val="00B20970"/>
    <w:rsid w:val="00B21614"/>
    <w:rsid w:val="00B21A92"/>
    <w:rsid w:val="00B21C88"/>
    <w:rsid w:val="00B21D63"/>
    <w:rsid w:val="00B21F79"/>
    <w:rsid w:val="00B22E09"/>
    <w:rsid w:val="00B234FD"/>
    <w:rsid w:val="00B239C6"/>
    <w:rsid w:val="00B23F13"/>
    <w:rsid w:val="00B25942"/>
    <w:rsid w:val="00B263A2"/>
    <w:rsid w:val="00B26903"/>
    <w:rsid w:val="00B2704D"/>
    <w:rsid w:val="00B314A4"/>
    <w:rsid w:val="00B3222C"/>
    <w:rsid w:val="00B3679E"/>
    <w:rsid w:val="00B37AFE"/>
    <w:rsid w:val="00B40B7C"/>
    <w:rsid w:val="00B40F42"/>
    <w:rsid w:val="00B415CC"/>
    <w:rsid w:val="00B41C63"/>
    <w:rsid w:val="00B43773"/>
    <w:rsid w:val="00B437C5"/>
    <w:rsid w:val="00B437FD"/>
    <w:rsid w:val="00B44821"/>
    <w:rsid w:val="00B45EE7"/>
    <w:rsid w:val="00B46DA6"/>
    <w:rsid w:val="00B4722F"/>
    <w:rsid w:val="00B50DFD"/>
    <w:rsid w:val="00B51A4E"/>
    <w:rsid w:val="00B51A89"/>
    <w:rsid w:val="00B521E0"/>
    <w:rsid w:val="00B541E6"/>
    <w:rsid w:val="00B54772"/>
    <w:rsid w:val="00B550E0"/>
    <w:rsid w:val="00B56F65"/>
    <w:rsid w:val="00B57457"/>
    <w:rsid w:val="00B578BE"/>
    <w:rsid w:val="00B57BD7"/>
    <w:rsid w:val="00B60EB9"/>
    <w:rsid w:val="00B6128A"/>
    <w:rsid w:val="00B62607"/>
    <w:rsid w:val="00B64131"/>
    <w:rsid w:val="00B66369"/>
    <w:rsid w:val="00B67182"/>
    <w:rsid w:val="00B70825"/>
    <w:rsid w:val="00B709AC"/>
    <w:rsid w:val="00B717E8"/>
    <w:rsid w:val="00B7271D"/>
    <w:rsid w:val="00B72FB8"/>
    <w:rsid w:val="00B74859"/>
    <w:rsid w:val="00B75BBE"/>
    <w:rsid w:val="00B76817"/>
    <w:rsid w:val="00B76A49"/>
    <w:rsid w:val="00B76E11"/>
    <w:rsid w:val="00B77AAB"/>
    <w:rsid w:val="00B803C9"/>
    <w:rsid w:val="00B819FA"/>
    <w:rsid w:val="00B824D9"/>
    <w:rsid w:val="00B83029"/>
    <w:rsid w:val="00B83141"/>
    <w:rsid w:val="00B85208"/>
    <w:rsid w:val="00B85B33"/>
    <w:rsid w:val="00B866E0"/>
    <w:rsid w:val="00B86751"/>
    <w:rsid w:val="00B867D9"/>
    <w:rsid w:val="00B86A51"/>
    <w:rsid w:val="00B87570"/>
    <w:rsid w:val="00B9085A"/>
    <w:rsid w:val="00B90A95"/>
    <w:rsid w:val="00B90F3E"/>
    <w:rsid w:val="00B91318"/>
    <w:rsid w:val="00B91407"/>
    <w:rsid w:val="00B917C2"/>
    <w:rsid w:val="00B91F88"/>
    <w:rsid w:val="00B92D48"/>
    <w:rsid w:val="00B92ECD"/>
    <w:rsid w:val="00B93B26"/>
    <w:rsid w:val="00B95793"/>
    <w:rsid w:val="00B964DD"/>
    <w:rsid w:val="00BA1052"/>
    <w:rsid w:val="00BA12D8"/>
    <w:rsid w:val="00BA13C7"/>
    <w:rsid w:val="00BA1AD1"/>
    <w:rsid w:val="00BA240F"/>
    <w:rsid w:val="00BA2E0C"/>
    <w:rsid w:val="00BA33C8"/>
    <w:rsid w:val="00BA4759"/>
    <w:rsid w:val="00BA56B0"/>
    <w:rsid w:val="00BA60AB"/>
    <w:rsid w:val="00BA6152"/>
    <w:rsid w:val="00BA6DCC"/>
    <w:rsid w:val="00BB1AF2"/>
    <w:rsid w:val="00BB3422"/>
    <w:rsid w:val="00BB3D37"/>
    <w:rsid w:val="00BB4448"/>
    <w:rsid w:val="00BB48E4"/>
    <w:rsid w:val="00BB51FC"/>
    <w:rsid w:val="00BB5950"/>
    <w:rsid w:val="00BB7934"/>
    <w:rsid w:val="00BC1339"/>
    <w:rsid w:val="00BC13B3"/>
    <w:rsid w:val="00BC13E7"/>
    <w:rsid w:val="00BC3B1D"/>
    <w:rsid w:val="00BC3FA7"/>
    <w:rsid w:val="00BC400D"/>
    <w:rsid w:val="00BC47DE"/>
    <w:rsid w:val="00BC4841"/>
    <w:rsid w:val="00BC4E5F"/>
    <w:rsid w:val="00BC534D"/>
    <w:rsid w:val="00BC6DC8"/>
    <w:rsid w:val="00BC7523"/>
    <w:rsid w:val="00BC7988"/>
    <w:rsid w:val="00BD135C"/>
    <w:rsid w:val="00BD27E6"/>
    <w:rsid w:val="00BD4C42"/>
    <w:rsid w:val="00BD55C2"/>
    <w:rsid w:val="00BD6460"/>
    <w:rsid w:val="00BD736C"/>
    <w:rsid w:val="00BE140C"/>
    <w:rsid w:val="00BE1A96"/>
    <w:rsid w:val="00BE2180"/>
    <w:rsid w:val="00BE27DF"/>
    <w:rsid w:val="00BE3743"/>
    <w:rsid w:val="00BE456D"/>
    <w:rsid w:val="00BE49F7"/>
    <w:rsid w:val="00BE4CA0"/>
    <w:rsid w:val="00BE510B"/>
    <w:rsid w:val="00BE7243"/>
    <w:rsid w:val="00BE7EB8"/>
    <w:rsid w:val="00BF0231"/>
    <w:rsid w:val="00BF1C83"/>
    <w:rsid w:val="00BF321A"/>
    <w:rsid w:val="00BF45AF"/>
    <w:rsid w:val="00BF49C6"/>
    <w:rsid w:val="00BF4BA9"/>
    <w:rsid w:val="00BF6CBD"/>
    <w:rsid w:val="00BF759A"/>
    <w:rsid w:val="00BF7854"/>
    <w:rsid w:val="00BF7A3E"/>
    <w:rsid w:val="00BF7A9E"/>
    <w:rsid w:val="00C015B7"/>
    <w:rsid w:val="00C02C36"/>
    <w:rsid w:val="00C02E0D"/>
    <w:rsid w:val="00C030E7"/>
    <w:rsid w:val="00C03583"/>
    <w:rsid w:val="00C03D58"/>
    <w:rsid w:val="00C04123"/>
    <w:rsid w:val="00C047D4"/>
    <w:rsid w:val="00C0604B"/>
    <w:rsid w:val="00C0616C"/>
    <w:rsid w:val="00C0734E"/>
    <w:rsid w:val="00C1006F"/>
    <w:rsid w:val="00C102A6"/>
    <w:rsid w:val="00C1087C"/>
    <w:rsid w:val="00C10E66"/>
    <w:rsid w:val="00C113B2"/>
    <w:rsid w:val="00C116DE"/>
    <w:rsid w:val="00C1286D"/>
    <w:rsid w:val="00C13A1D"/>
    <w:rsid w:val="00C145D1"/>
    <w:rsid w:val="00C1462B"/>
    <w:rsid w:val="00C15094"/>
    <w:rsid w:val="00C16D94"/>
    <w:rsid w:val="00C17455"/>
    <w:rsid w:val="00C17F9A"/>
    <w:rsid w:val="00C2059B"/>
    <w:rsid w:val="00C226C1"/>
    <w:rsid w:val="00C22E06"/>
    <w:rsid w:val="00C23B0B"/>
    <w:rsid w:val="00C24DB3"/>
    <w:rsid w:val="00C25FAD"/>
    <w:rsid w:val="00C27BAE"/>
    <w:rsid w:val="00C300FF"/>
    <w:rsid w:val="00C30637"/>
    <w:rsid w:val="00C31011"/>
    <w:rsid w:val="00C31A5C"/>
    <w:rsid w:val="00C31F6D"/>
    <w:rsid w:val="00C328FD"/>
    <w:rsid w:val="00C33250"/>
    <w:rsid w:val="00C33EE6"/>
    <w:rsid w:val="00C34A16"/>
    <w:rsid w:val="00C35312"/>
    <w:rsid w:val="00C35D7E"/>
    <w:rsid w:val="00C36A11"/>
    <w:rsid w:val="00C371AC"/>
    <w:rsid w:val="00C37662"/>
    <w:rsid w:val="00C37EFE"/>
    <w:rsid w:val="00C40024"/>
    <w:rsid w:val="00C40192"/>
    <w:rsid w:val="00C40B11"/>
    <w:rsid w:val="00C423CC"/>
    <w:rsid w:val="00C44FD7"/>
    <w:rsid w:val="00C460CA"/>
    <w:rsid w:val="00C46D13"/>
    <w:rsid w:val="00C5013F"/>
    <w:rsid w:val="00C501A3"/>
    <w:rsid w:val="00C502CD"/>
    <w:rsid w:val="00C511BA"/>
    <w:rsid w:val="00C513E9"/>
    <w:rsid w:val="00C5318A"/>
    <w:rsid w:val="00C54C22"/>
    <w:rsid w:val="00C56DFA"/>
    <w:rsid w:val="00C572CB"/>
    <w:rsid w:val="00C6062B"/>
    <w:rsid w:val="00C607BB"/>
    <w:rsid w:val="00C6124E"/>
    <w:rsid w:val="00C6141E"/>
    <w:rsid w:val="00C61E0D"/>
    <w:rsid w:val="00C63F7A"/>
    <w:rsid w:val="00C64A4F"/>
    <w:rsid w:val="00C64F36"/>
    <w:rsid w:val="00C64FE0"/>
    <w:rsid w:val="00C654AF"/>
    <w:rsid w:val="00C66359"/>
    <w:rsid w:val="00C67738"/>
    <w:rsid w:val="00C70B1F"/>
    <w:rsid w:val="00C7131D"/>
    <w:rsid w:val="00C71D7C"/>
    <w:rsid w:val="00C73D83"/>
    <w:rsid w:val="00C76336"/>
    <w:rsid w:val="00C7689F"/>
    <w:rsid w:val="00C77801"/>
    <w:rsid w:val="00C77F33"/>
    <w:rsid w:val="00C81061"/>
    <w:rsid w:val="00C8136B"/>
    <w:rsid w:val="00C81415"/>
    <w:rsid w:val="00C8172A"/>
    <w:rsid w:val="00C827D9"/>
    <w:rsid w:val="00C83A1E"/>
    <w:rsid w:val="00C84462"/>
    <w:rsid w:val="00C86D70"/>
    <w:rsid w:val="00C87552"/>
    <w:rsid w:val="00C9039F"/>
    <w:rsid w:val="00C9177A"/>
    <w:rsid w:val="00C92C7E"/>
    <w:rsid w:val="00C932BE"/>
    <w:rsid w:val="00C93FA9"/>
    <w:rsid w:val="00C95635"/>
    <w:rsid w:val="00C96EC3"/>
    <w:rsid w:val="00CA12C1"/>
    <w:rsid w:val="00CA1506"/>
    <w:rsid w:val="00CA1749"/>
    <w:rsid w:val="00CA1D13"/>
    <w:rsid w:val="00CA2995"/>
    <w:rsid w:val="00CA29F1"/>
    <w:rsid w:val="00CA31B3"/>
    <w:rsid w:val="00CA429E"/>
    <w:rsid w:val="00CA48FC"/>
    <w:rsid w:val="00CA5577"/>
    <w:rsid w:val="00CA57C4"/>
    <w:rsid w:val="00CA5AD1"/>
    <w:rsid w:val="00CA6EC9"/>
    <w:rsid w:val="00CB0C07"/>
    <w:rsid w:val="00CB11AB"/>
    <w:rsid w:val="00CB1869"/>
    <w:rsid w:val="00CB3087"/>
    <w:rsid w:val="00CB3F21"/>
    <w:rsid w:val="00CB4BD1"/>
    <w:rsid w:val="00CB576D"/>
    <w:rsid w:val="00CB630B"/>
    <w:rsid w:val="00CB65BA"/>
    <w:rsid w:val="00CB77C9"/>
    <w:rsid w:val="00CB78FA"/>
    <w:rsid w:val="00CB79EC"/>
    <w:rsid w:val="00CC05E5"/>
    <w:rsid w:val="00CC1549"/>
    <w:rsid w:val="00CC174F"/>
    <w:rsid w:val="00CC2641"/>
    <w:rsid w:val="00CC3859"/>
    <w:rsid w:val="00CC467F"/>
    <w:rsid w:val="00CC4BF3"/>
    <w:rsid w:val="00CC5334"/>
    <w:rsid w:val="00CC574F"/>
    <w:rsid w:val="00CC5F7F"/>
    <w:rsid w:val="00CC713E"/>
    <w:rsid w:val="00CD5209"/>
    <w:rsid w:val="00CD6AAC"/>
    <w:rsid w:val="00CD6AC5"/>
    <w:rsid w:val="00CD7E21"/>
    <w:rsid w:val="00CE1002"/>
    <w:rsid w:val="00CE4A71"/>
    <w:rsid w:val="00CE6509"/>
    <w:rsid w:val="00CE6B43"/>
    <w:rsid w:val="00CF0BB8"/>
    <w:rsid w:val="00CF21D9"/>
    <w:rsid w:val="00CF2ADD"/>
    <w:rsid w:val="00CF2C3C"/>
    <w:rsid w:val="00CF44C1"/>
    <w:rsid w:val="00CF542E"/>
    <w:rsid w:val="00CF660F"/>
    <w:rsid w:val="00CF6D5A"/>
    <w:rsid w:val="00CF7E9C"/>
    <w:rsid w:val="00D002F3"/>
    <w:rsid w:val="00D00C60"/>
    <w:rsid w:val="00D00EFB"/>
    <w:rsid w:val="00D0122F"/>
    <w:rsid w:val="00D02B30"/>
    <w:rsid w:val="00D03B87"/>
    <w:rsid w:val="00D0423F"/>
    <w:rsid w:val="00D0512A"/>
    <w:rsid w:val="00D06519"/>
    <w:rsid w:val="00D06552"/>
    <w:rsid w:val="00D0733E"/>
    <w:rsid w:val="00D07563"/>
    <w:rsid w:val="00D101E8"/>
    <w:rsid w:val="00D10974"/>
    <w:rsid w:val="00D13865"/>
    <w:rsid w:val="00D14AE5"/>
    <w:rsid w:val="00D14EE1"/>
    <w:rsid w:val="00D15648"/>
    <w:rsid w:val="00D162D2"/>
    <w:rsid w:val="00D16D36"/>
    <w:rsid w:val="00D2007E"/>
    <w:rsid w:val="00D208C9"/>
    <w:rsid w:val="00D20AAE"/>
    <w:rsid w:val="00D20B68"/>
    <w:rsid w:val="00D210F8"/>
    <w:rsid w:val="00D21A69"/>
    <w:rsid w:val="00D23AEE"/>
    <w:rsid w:val="00D23FA1"/>
    <w:rsid w:val="00D2471C"/>
    <w:rsid w:val="00D2482E"/>
    <w:rsid w:val="00D25209"/>
    <w:rsid w:val="00D254A2"/>
    <w:rsid w:val="00D2595F"/>
    <w:rsid w:val="00D26202"/>
    <w:rsid w:val="00D26690"/>
    <w:rsid w:val="00D26739"/>
    <w:rsid w:val="00D26782"/>
    <w:rsid w:val="00D26CB1"/>
    <w:rsid w:val="00D26E2A"/>
    <w:rsid w:val="00D2717C"/>
    <w:rsid w:val="00D2746F"/>
    <w:rsid w:val="00D309F3"/>
    <w:rsid w:val="00D311BD"/>
    <w:rsid w:val="00D314A7"/>
    <w:rsid w:val="00D31D0A"/>
    <w:rsid w:val="00D32B77"/>
    <w:rsid w:val="00D35510"/>
    <w:rsid w:val="00D359F1"/>
    <w:rsid w:val="00D36B25"/>
    <w:rsid w:val="00D37648"/>
    <w:rsid w:val="00D402C8"/>
    <w:rsid w:val="00D40DF4"/>
    <w:rsid w:val="00D42F06"/>
    <w:rsid w:val="00D42F66"/>
    <w:rsid w:val="00D4303E"/>
    <w:rsid w:val="00D44DEA"/>
    <w:rsid w:val="00D453D5"/>
    <w:rsid w:val="00D45F21"/>
    <w:rsid w:val="00D46395"/>
    <w:rsid w:val="00D46D3A"/>
    <w:rsid w:val="00D47130"/>
    <w:rsid w:val="00D47787"/>
    <w:rsid w:val="00D509F5"/>
    <w:rsid w:val="00D50B1C"/>
    <w:rsid w:val="00D50C6E"/>
    <w:rsid w:val="00D50DC3"/>
    <w:rsid w:val="00D52E71"/>
    <w:rsid w:val="00D54A48"/>
    <w:rsid w:val="00D54C1C"/>
    <w:rsid w:val="00D550F4"/>
    <w:rsid w:val="00D561B5"/>
    <w:rsid w:val="00D563B3"/>
    <w:rsid w:val="00D57F5F"/>
    <w:rsid w:val="00D62580"/>
    <w:rsid w:val="00D62C77"/>
    <w:rsid w:val="00D6302E"/>
    <w:rsid w:val="00D63A4C"/>
    <w:rsid w:val="00D64D02"/>
    <w:rsid w:val="00D65051"/>
    <w:rsid w:val="00D6585E"/>
    <w:rsid w:val="00D66487"/>
    <w:rsid w:val="00D67CCE"/>
    <w:rsid w:val="00D703AE"/>
    <w:rsid w:val="00D743E0"/>
    <w:rsid w:val="00D7492F"/>
    <w:rsid w:val="00D74BA9"/>
    <w:rsid w:val="00D74CC7"/>
    <w:rsid w:val="00D75141"/>
    <w:rsid w:val="00D753D0"/>
    <w:rsid w:val="00D766C9"/>
    <w:rsid w:val="00D8007C"/>
    <w:rsid w:val="00D80243"/>
    <w:rsid w:val="00D807E3"/>
    <w:rsid w:val="00D809F1"/>
    <w:rsid w:val="00D8186B"/>
    <w:rsid w:val="00D81964"/>
    <w:rsid w:val="00D81B8C"/>
    <w:rsid w:val="00D828F1"/>
    <w:rsid w:val="00D82B73"/>
    <w:rsid w:val="00D82FD5"/>
    <w:rsid w:val="00D85165"/>
    <w:rsid w:val="00D855C0"/>
    <w:rsid w:val="00D85B6E"/>
    <w:rsid w:val="00D8732F"/>
    <w:rsid w:val="00D875B0"/>
    <w:rsid w:val="00D87727"/>
    <w:rsid w:val="00D90B44"/>
    <w:rsid w:val="00D90FF4"/>
    <w:rsid w:val="00D91FDD"/>
    <w:rsid w:val="00D924F2"/>
    <w:rsid w:val="00D92AE9"/>
    <w:rsid w:val="00D93251"/>
    <w:rsid w:val="00D9449D"/>
    <w:rsid w:val="00D94899"/>
    <w:rsid w:val="00D9551F"/>
    <w:rsid w:val="00D97310"/>
    <w:rsid w:val="00DA0301"/>
    <w:rsid w:val="00DA1030"/>
    <w:rsid w:val="00DA1C1E"/>
    <w:rsid w:val="00DA4089"/>
    <w:rsid w:val="00DA5B52"/>
    <w:rsid w:val="00DA608A"/>
    <w:rsid w:val="00DA60A5"/>
    <w:rsid w:val="00DA6865"/>
    <w:rsid w:val="00DA6B7C"/>
    <w:rsid w:val="00DA6FB0"/>
    <w:rsid w:val="00DA767A"/>
    <w:rsid w:val="00DB0033"/>
    <w:rsid w:val="00DB1AC7"/>
    <w:rsid w:val="00DB219D"/>
    <w:rsid w:val="00DB54D6"/>
    <w:rsid w:val="00DB55A0"/>
    <w:rsid w:val="00DB63DF"/>
    <w:rsid w:val="00DB6425"/>
    <w:rsid w:val="00DB653D"/>
    <w:rsid w:val="00DB6BCD"/>
    <w:rsid w:val="00DB7501"/>
    <w:rsid w:val="00DB76A1"/>
    <w:rsid w:val="00DB76DB"/>
    <w:rsid w:val="00DB7DF7"/>
    <w:rsid w:val="00DC0ADE"/>
    <w:rsid w:val="00DC21C0"/>
    <w:rsid w:val="00DC27A2"/>
    <w:rsid w:val="00DC37D8"/>
    <w:rsid w:val="00DC392C"/>
    <w:rsid w:val="00DC5EA6"/>
    <w:rsid w:val="00DC7194"/>
    <w:rsid w:val="00DC73DF"/>
    <w:rsid w:val="00DD0469"/>
    <w:rsid w:val="00DD0CCC"/>
    <w:rsid w:val="00DD2283"/>
    <w:rsid w:val="00DD45C9"/>
    <w:rsid w:val="00DD5DDD"/>
    <w:rsid w:val="00DD6155"/>
    <w:rsid w:val="00DD7BC1"/>
    <w:rsid w:val="00DD7E0D"/>
    <w:rsid w:val="00DE1016"/>
    <w:rsid w:val="00DE1319"/>
    <w:rsid w:val="00DE1951"/>
    <w:rsid w:val="00DE2F5C"/>
    <w:rsid w:val="00DE5A99"/>
    <w:rsid w:val="00DE62AF"/>
    <w:rsid w:val="00DE647F"/>
    <w:rsid w:val="00DE6B5A"/>
    <w:rsid w:val="00DF0083"/>
    <w:rsid w:val="00DF097D"/>
    <w:rsid w:val="00DF0D9D"/>
    <w:rsid w:val="00DF1A15"/>
    <w:rsid w:val="00DF218D"/>
    <w:rsid w:val="00DF27B8"/>
    <w:rsid w:val="00DF34DE"/>
    <w:rsid w:val="00DF38BE"/>
    <w:rsid w:val="00DF3B72"/>
    <w:rsid w:val="00DF4C5A"/>
    <w:rsid w:val="00DF55F1"/>
    <w:rsid w:val="00DF5DCF"/>
    <w:rsid w:val="00DF671F"/>
    <w:rsid w:val="00DF6D56"/>
    <w:rsid w:val="00DF7993"/>
    <w:rsid w:val="00DF7A2C"/>
    <w:rsid w:val="00DF7D26"/>
    <w:rsid w:val="00E00416"/>
    <w:rsid w:val="00E014A7"/>
    <w:rsid w:val="00E01A94"/>
    <w:rsid w:val="00E02873"/>
    <w:rsid w:val="00E02939"/>
    <w:rsid w:val="00E05546"/>
    <w:rsid w:val="00E06A36"/>
    <w:rsid w:val="00E06D47"/>
    <w:rsid w:val="00E07695"/>
    <w:rsid w:val="00E07BFD"/>
    <w:rsid w:val="00E12D3F"/>
    <w:rsid w:val="00E13E28"/>
    <w:rsid w:val="00E150B9"/>
    <w:rsid w:val="00E17015"/>
    <w:rsid w:val="00E17D0C"/>
    <w:rsid w:val="00E2044C"/>
    <w:rsid w:val="00E20F79"/>
    <w:rsid w:val="00E22A77"/>
    <w:rsid w:val="00E22FCD"/>
    <w:rsid w:val="00E24B03"/>
    <w:rsid w:val="00E26D14"/>
    <w:rsid w:val="00E300E5"/>
    <w:rsid w:val="00E30F57"/>
    <w:rsid w:val="00E3169B"/>
    <w:rsid w:val="00E3286D"/>
    <w:rsid w:val="00E32936"/>
    <w:rsid w:val="00E33685"/>
    <w:rsid w:val="00E3389B"/>
    <w:rsid w:val="00E37196"/>
    <w:rsid w:val="00E372BF"/>
    <w:rsid w:val="00E37437"/>
    <w:rsid w:val="00E37EDA"/>
    <w:rsid w:val="00E430AE"/>
    <w:rsid w:val="00E431C7"/>
    <w:rsid w:val="00E44289"/>
    <w:rsid w:val="00E44751"/>
    <w:rsid w:val="00E45C77"/>
    <w:rsid w:val="00E467A8"/>
    <w:rsid w:val="00E4699E"/>
    <w:rsid w:val="00E46E85"/>
    <w:rsid w:val="00E46E99"/>
    <w:rsid w:val="00E47349"/>
    <w:rsid w:val="00E476E3"/>
    <w:rsid w:val="00E47E3F"/>
    <w:rsid w:val="00E510D1"/>
    <w:rsid w:val="00E510FF"/>
    <w:rsid w:val="00E515DF"/>
    <w:rsid w:val="00E52687"/>
    <w:rsid w:val="00E530C7"/>
    <w:rsid w:val="00E53D15"/>
    <w:rsid w:val="00E54489"/>
    <w:rsid w:val="00E55D10"/>
    <w:rsid w:val="00E5634D"/>
    <w:rsid w:val="00E56693"/>
    <w:rsid w:val="00E56831"/>
    <w:rsid w:val="00E5700A"/>
    <w:rsid w:val="00E60432"/>
    <w:rsid w:val="00E608F2"/>
    <w:rsid w:val="00E60B8A"/>
    <w:rsid w:val="00E60E7B"/>
    <w:rsid w:val="00E611CA"/>
    <w:rsid w:val="00E612E4"/>
    <w:rsid w:val="00E614E4"/>
    <w:rsid w:val="00E6174A"/>
    <w:rsid w:val="00E617F8"/>
    <w:rsid w:val="00E618F1"/>
    <w:rsid w:val="00E622AC"/>
    <w:rsid w:val="00E633F5"/>
    <w:rsid w:val="00E63A98"/>
    <w:rsid w:val="00E63F1E"/>
    <w:rsid w:val="00E6484D"/>
    <w:rsid w:val="00E64D07"/>
    <w:rsid w:val="00E666A1"/>
    <w:rsid w:val="00E6678E"/>
    <w:rsid w:val="00E67BC1"/>
    <w:rsid w:val="00E70252"/>
    <w:rsid w:val="00E709F1"/>
    <w:rsid w:val="00E70BBB"/>
    <w:rsid w:val="00E71DC0"/>
    <w:rsid w:val="00E74218"/>
    <w:rsid w:val="00E744E4"/>
    <w:rsid w:val="00E74681"/>
    <w:rsid w:val="00E75216"/>
    <w:rsid w:val="00E75609"/>
    <w:rsid w:val="00E762F2"/>
    <w:rsid w:val="00E76CFE"/>
    <w:rsid w:val="00E7799B"/>
    <w:rsid w:val="00E80284"/>
    <w:rsid w:val="00E824BD"/>
    <w:rsid w:val="00E83632"/>
    <w:rsid w:val="00E83FDF"/>
    <w:rsid w:val="00E84EA1"/>
    <w:rsid w:val="00E86D07"/>
    <w:rsid w:val="00E9247A"/>
    <w:rsid w:val="00E92A38"/>
    <w:rsid w:val="00E93042"/>
    <w:rsid w:val="00E938C8"/>
    <w:rsid w:val="00E9412D"/>
    <w:rsid w:val="00E941B6"/>
    <w:rsid w:val="00E9441A"/>
    <w:rsid w:val="00E94EE0"/>
    <w:rsid w:val="00E954C0"/>
    <w:rsid w:val="00E9611C"/>
    <w:rsid w:val="00E969A2"/>
    <w:rsid w:val="00E97445"/>
    <w:rsid w:val="00E974EC"/>
    <w:rsid w:val="00E979F9"/>
    <w:rsid w:val="00E97ACF"/>
    <w:rsid w:val="00EA0BF3"/>
    <w:rsid w:val="00EA0DBB"/>
    <w:rsid w:val="00EA1328"/>
    <w:rsid w:val="00EA1C02"/>
    <w:rsid w:val="00EA22CA"/>
    <w:rsid w:val="00EA3F9A"/>
    <w:rsid w:val="00EA5A76"/>
    <w:rsid w:val="00EA7760"/>
    <w:rsid w:val="00EA7AB4"/>
    <w:rsid w:val="00EB106F"/>
    <w:rsid w:val="00EB1C9F"/>
    <w:rsid w:val="00EB2B48"/>
    <w:rsid w:val="00EB56D3"/>
    <w:rsid w:val="00EB5B15"/>
    <w:rsid w:val="00EB6318"/>
    <w:rsid w:val="00EB6B74"/>
    <w:rsid w:val="00EB7070"/>
    <w:rsid w:val="00EC0F5C"/>
    <w:rsid w:val="00EC0FBB"/>
    <w:rsid w:val="00EC1296"/>
    <w:rsid w:val="00EC2440"/>
    <w:rsid w:val="00EC27BC"/>
    <w:rsid w:val="00EC4707"/>
    <w:rsid w:val="00EC4B7F"/>
    <w:rsid w:val="00EC510B"/>
    <w:rsid w:val="00EC688C"/>
    <w:rsid w:val="00EC730B"/>
    <w:rsid w:val="00ED0242"/>
    <w:rsid w:val="00ED0F24"/>
    <w:rsid w:val="00ED1C67"/>
    <w:rsid w:val="00ED2406"/>
    <w:rsid w:val="00ED3AC3"/>
    <w:rsid w:val="00ED7427"/>
    <w:rsid w:val="00EE3364"/>
    <w:rsid w:val="00EE45E9"/>
    <w:rsid w:val="00EE4A2C"/>
    <w:rsid w:val="00EE571C"/>
    <w:rsid w:val="00EE6D72"/>
    <w:rsid w:val="00EE7A9A"/>
    <w:rsid w:val="00EF0037"/>
    <w:rsid w:val="00EF0253"/>
    <w:rsid w:val="00EF2F2B"/>
    <w:rsid w:val="00EF3237"/>
    <w:rsid w:val="00EF3367"/>
    <w:rsid w:val="00EF3A25"/>
    <w:rsid w:val="00EF40C7"/>
    <w:rsid w:val="00EF5289"/>
    <w:rsid w:val="00EF588F"/>
    <w:rsid w:val="00EF6C09"/>
    <w:rsid w:val="00EF6F12"/>
    <w:rsid w:val="00F007B5"/>
    <w:rsid w:val="00F012C6"/>
    <w:rsid w:val="00F03BB2"/>
    <w:rsid w:val="00F04540"/>
    <w:rsid w:val="00F04C8E"/>
    <w:rsid w:val="00F052D3"/>
    <w:rsid w:val="00F0539E"/>
    <w:rsid w:val="00F07772"/>
    <w:rsid w:val="00F07ABC"/>
    <w:rsid w:val="00F122D0"/>
    <w:rsid w:val="00F12E3D"/>
    <w:rsid w:val="00F13250"/>
    <w:rsid w:val="00F137FE"/>
    <w:rsid w:val="00F14C1B"/>
    <w:rsid w:val="00F16D3B"/>
    <w:rsid w:val="00F170DF"/>
    <w:rsid w:val="00F17234"/>
    <w:rsid w:val="00F1736B"/>
    <w:rsid w:val="00F17BE4"/>
    <w:rsid w:val="00F21073"/>
    <w:rsid w:val="00F2110A"/>
    <w:rsid w:val="00F212C5"/>
    <w:rsid w:val="00F22181"/>
    <w:rsid w:val="00F2252B"/>
    <w:rsid w:val="00F22C44"/>
    <w:rsid w:val="00F23320"/>
    <w:rsid w:val="00F2353B"/>
    <w:rsid w:val="00F23A32"/>
    <w:rsid w:val="00F24217"/>
    <w:rsid w:val="00F243D1"/>
    <w:rsid w:val="00F246D5"/>
    <w:rsid w:val="00F26589"/>
    <w:rsid w:val="00F26E3E"/>
    <w:rsid w:val="00F26E55"/>
    <w:rsid w:val="00F26FA5"/>
    <w:rsid w:val="00F270FC"/>
    <w:rsid w:val="00F3142B"/>
    <w:rsid w:val="00F3188A"/>
    <w:rsid w:val="00F31EE1"/>
    <w:rsid w:val="00F3582A"/>
    <w:rsid w:val="00F35B7D"/>
    <w:rsid w:val="00F37846"/>
    <w:rsid w:val="00F3788F"/>
    <w:rsid w:val="00F40644"/>
    <w:rsid w:val="00F40692"/>
    <w:rsid w:val="00F40D7B"/>
    <w:rsid w:val="00F4105D"/>
    <w:rsid w:val="00F42A67"/>
    <w:rsid w:val="00F43746"/>
    <w:rsid w:val="00F43B1F"/>
    <w:rsid w:val="00F44FBA"/>
    <w:rsid w:val="00F450C4"/>
    <w:rsid w:val="00F45AE0"/>
    <w:rsid w:val="00F46D87"/>
    <w:rsid w:val="00F47839"/>
    <w:rsid w:val="00F5041D"/>
    <w:rsid w:val="00F50ADA"/>
    <w:rsid w:val="00F5112D"/>
    <w:rsid w:val="00F51B54"/>
    <w:rsid w:val="00F5386E"/>
    <w:rsid w:val="00F53D27"/>
    <w:rsid w:val="00F54F42"/>
    <w:rsid w:val="00F550B8"/>
    <w:rsid w:val="00F55348"/>
    <w:rsid w:val="00F55874"/>
    <w:rsid w:val="00F57633"/>
    <w:rsid w:val="00F5768D"/>
    <w:rsid w:val="00F61285"/>
    <w:rsid w:val="00F6188B"/>
    <w:rsid w:val="00F636F9"/>
    <w:rsid w:val="00F63E9B"/>
    <w:rsid w:val="00F65536"/>
    <w:rsid w:val="00F660F3"/>
    <w:rsid w:val="00F70578"/>
    <w:rsid w:val="00F71133"/>
    <w:rsid w:val="00F71B8D"/>
    <w:rsid w:val="00F72561"/>
    <w:rsid w:val="00F72BD3"/>
    <w:rsid w:val="00F730C8"/>
    <w:rsid w:val="00F73232"/>
    <w:rsid w:val="00F73824"/>
    <w:rsid w:val="00F73CCA"/>
    <w:rsid w:val="00F73CD5"/>
    <w:rsid w:val="00F750B4"/>
    <w:rsid w:val="00F75A8F"/>
    <w:rsid w:val="00F76FB8"/>
    <w:rsid w:val="00F77498"/>
    <w:rsid w:val="00F77769"/>
    <w:rsid w:val="00F77C93"/>
    <w:rsid w:val="00F80FFD"/>
    <w:rsid w:val="00F81A48"/>
    <w:rsid w:val="00F82555"/>
    <w:rsid w:val="00F82D4A"/>
    <w:rsid w:val="00F82FD1"/>
    <w:rsid w:val="00F838F1"/>
    <w:rsid w:val="00F84B1B"/>
    <w:rsid w:val="00F8566D"/>
    <w:rsid w:val="00F8786A"/>
    <w:rsid w:val="00F90895"/>
    <w:rsid w:val="00F90944"/>
    <w:rsid w:val="00F91705"/>
    <w:rsid w:val="00F9217E"/>
    <w:rsid w:val="00F92B0F"/>
    <w:rsid w:val="00F95BC1"/>
    <w:rsid w:val="00F96A40"/>
    <w:rsid w:val="00F96F98"/>
    <w:rsid w:val="00F97624"/>
    <w:rsid w:val="00F97748"/>
    <w:rsid w:val="00FA16C0"/>
    <w:rsid w:val="00FA179C"/>
    <w:rsid w:val="00FA1FAA"/>
    <w:rsid w:val="00FA2C3D"/>
    <w:rsid w:val="00FA2DB7"/>
    <w:rsid w:val="00FA393C"/>
    <w:rsid w:val="00FA3B14"/>
    <w:rsid w:val="00FA420F"/>
    <w:rsid w:val="00FA60C8"/>
    <w:rsid w:val="00FA6498"/>
    <w:rsid w:val="00FA6AB9"/>
    <w:rsid w:val="00FB03F0"/>
    <w:rsid w:val="00FB0869"/>
    <w:rsid w:val="00FB1ADF"/>
    <w:rsid w:val="00FB1CED"/>
    <w:rsid w:val="00FB466A"/>
    <w:rsid w:val="00FB574C"/>
    <w:rsid w:val="00FB5F55"/>
    <w:rsid w:val="00FB66EA"/>
    <w:rsid w:val="00FC1921"/>
    <w:rsid w:val="00FC1C34"/>
    <w:rsid w:val="00FC2835"/>
    <w:rsid w:val="00FC294C"/>
    <w:rsid w:val="00FC3222"/>
    <w:rsid w:val="00FC384A"/>
    <w:rsid w:val="00FC4D5E"/>
    <w:rsid w:val="00FC72D4"/>
    <w:rsid w:val="00FC7E2B"/>
    <w:rsid w:val="00FD31A2"/>
    <w:rsid w:val="00FD36D6"/>
    <w:rsid w:val="00FD3AA7"/>
    <w:rsid w:val="00FD3C0C"/>
    <w:rsid w:val="00FD4B81"/>
    <w:rsid w:val="00FD5159"/>
    <w:rsid w:val="00FD62A6"/>
    <w:rsid w:val="00FD6BEB"/>
    <w:rsid w:val="00FD705F"/>
    <w:rsid w:val="00FD746E"/>
    <w:rsid w:val="00FD7D18"/>
    <w:rsid w:val="00FE110F"/>
    <w:rsid w:val="00FE1331"/>
    <w:rsid w:val="00FE1A73"/>
    <w:rsid w:val="00FE3C9E"/>
    <w:rsid w:val="00FE5D3C"/>
    <w:rsid w:val="00FE63E4"/>
    <w:rsid w:val="00FF0B24"/>
    <w:rsid w:val="00FF0E4E"/>
    <w:rsid w:val="00FF12E3"/>
    <w:rsid w:val="00FF236A"/>
    <w:rsid w:val="00FF39F8"/>
    <w:rsid w:val="00FF3AD4"/>
    <w:rsid w:val="00FF430F"/>
    <w:rsid w:val="00FF4DC1"/>
    <w:rsid w:val="00FF5C62"/>
    <w:rsid w:val="00FF6525"/>
    <w:rsid w:val="00FF6BDB"/>
    <w:rsid w:val="00FF6D2E"/>
    <w:rsid w:val="00FF6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DB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B46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B46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F421E"/>
    <w:pPr>
      <w:ind w:left="720"/>
    </w:pPr>
  </w:style>
  <w:style w:type="paragraph" w:styleId="NormalWeb">
    <w:name w:val="Normal (Web)"/>
    <w:basedOn w:val="Normal"/>
    <w:uiPriority w:val="99"/>
    <w:rsid w:val="007C6C6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7C6C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23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221</Words>
  <Characters>1266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Единый родительский день</dc:title>
  <dc:subject/>
  <dc:creator>Детский сад</dc:creator>
  <cp:keywords/>
  <dc:description/>
  <cp:lastModifiedBy>Ученик</cp:lastModifiedBy>
  <cp:revision>2</cp:revision>
  <dcterms:created xsi:type="dcterms:W3CDTF">2018-01-17T05:02:00Z</dcterms:created>
  <dcterms:modified xsi:type="dcterms:W3CDTF">2018-01-17T05:02:00Z</dcterms:modified>
</cp:coreProperties>
</file>